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DF" w:rsidRDefault="00CF6BDF" w:rsidP="00CF6BDF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4"/>
          <w:szCs w:val="24"/>
        </w:rPr>
      </w:pPr>
    </w:p>
    <w:p w:rsidR="00CF6BDF" w:rsidRDefault="00CF6BDF" w:rsidP="00CF6BDF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4"/>
          <w:szCs w:val="24"/>
        </w:rPr>
      </w:pPr>
    </w:p>
    <w:p w:rsidR="00CF6BDF" w:rsidRPr="00C47633" w:rsidRDefault="00CF6BDF" w:rsidP="00CF6BDF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4"/>
          <w:szCs w:val="24"/>
        </w:rPr>
      </w:pPr>
    </w:p>
    <w:p w:rsidR="00CF6BDF" w:rsidRPr="00E571C0" w:rsidRDefault="00CF6BDF" w:rsidP="00CF6BDF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E571C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CF6BDF" w:rsidRPr="00C47633" w:rsidRDefault="00CF6BDF" w:rsidP="00CF6BDF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CF6BDF" w:rsidRPr="00C47633" w:rsidRDefault="0076405C" w:rsidP="00CF6BDF">
      <w:pPr>
        <w:rPr>
          <w:rFonts w:ascii="Arial" w:hAnsi="Arial" w:cs="Arial"/>
          <w:sz w:val="24"/>
          <w:szCs w:val="24"/>
        </w:rPr>
      </w:pPr>
      <w:hyperlink r:id="rId4" w:history="1">
        <w:r w:rsidR="00CF6BDF"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Inserra Supermarkets</w:t>
        </w:r>
      </w:hyperlink>
    </w:p>
    <w:p w:rsidR="00CF6BDF" w:rsidRPr="00C47633" w:rsidRDefault="00CF6BDF" w:rsidP="00CF6BDF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20 Ridge Road</w:t>
      </w:r>
    </w:p>
    <w:p w:rsidR="00CF6BDF" w:rsidRPr="00C47633" w:rsidRDefault="00CF6BDF" w:rsidP="00CF6BDF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Mahwah, New Jersey 07430</w:t>
      </w:r>
    </w:p>
    <w:p w:rsidR="00CF6BDF" w:rsidRPr="00C47633" w:rsidRDefault="00CF6BDF" w:rsidP="00CF6BDF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CF6BDF" w:rsidRPr="00C47633" w:rsidRDefault="00CF6BDF" w:rsidP="00CF6BDF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evelyn@caryl.com</w:t>
        </w:r>
      </w:hyperlink>
      <w:r w:rsidRPr="00C47633">
        <w:rPr>
          <w:rFonts w:ascii="Arial" w:hAnsi="Arial" w:cs="Arial"/>
          <w:sz w:val="24"/>
          <w:szCs w:val="24"/>
        </w:rPr>
        <w:t xml:space="preserve"> / 201–796–7788 </w:t>
      </w:r>
    </w:p>
    <w:p w:rsidR="00CF6BDF" w:rsidRDefault="00CF6BDF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727EC1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AD66EE">
        <w:rPr>
          <w:rFonts w:ascii="Arial" w:eastAsia="MS Mincho" w:hAnsi="Arial" w:cs="Arial"/>
          <w:b/>
          <w:sz w:val="24"/>
          <w:szCs w:val="24"/>
        </w:rPr>
        <w:t xml:space="preserve">Hoboken </w:t>
      </w:r>
      <w:r w:rsidR="00BA6D23">
        <w:rPr>
          <w:rFonts w:ascii="Arial" w:eastAsia="MS Mincho" w:hAnsi="Arial" w:cs="Arial"/>
          <w:b/>
          <w:sz w:val="24"/>
          <w:szCs w:val="24"/>
        </w:rPr>
        <w:t xml:space="preserve">Celebrates </w:t>
      </w:r>
      <w:r w:rsidR="00176219">
        <w:rPr>
          <w:rFonts w:ascii="Arial" w:eastAsia="MS Mincho" w:hAnsi="Arial" w:cs="Arial"/>
          <w:b/>
          <w:sz w:val="24"/>
          <w:szCs w:val="24"/>
        </w:rPr>
        <w:t>American Heart</w:t>
      </w:r>
      <w:r>
        <w:rPr>
          <w:rFonts w:ascii="Arial" w:eastAsia="MS Mincho" w:hAnsi="Arial" w:cs="Arial"/>
          <w:b/>
          <w:sz w:val="24"/>
          <w:szCs w:val="24"/>
        </w:rPr>
        <w:t xml:space="preserve"> Month</w:t>
      </w:r>
      <w:r w:rsidR="00AD66EE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176219">
        <w:rPr>
          <w:rFonts w:ascii="Arial" w:eastAsia="MS Mincho" w:hAnsi="Arial" w:cs="Arial"/>
          <w:b/>
          <w:sz w:val="24"/>
          <w:szCs w:val="24"/>
        </w:rPr>
        <w:t>with Array of Nutrition Counseling and Wellness Events</w:t>
      </w:r>
    </w:p>
    <w:p w:rsidR="00056B01" w:rsidRPr="00265961" w:rsidRDefault="00412543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Activities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Include </w:t>
      </w:r>
      <w:r w:rsidR="00176219">
        <w:rPr>
          <w:rFonts w:ascii="Arial" w:hAnsi="Arial" w:cs="Arial"/>
          <w:b/>
          <w:i/>
          <w:sz w:val="24"/>
          <w:szCs w:val="24"/>
        </w:rPr>
        <w:t xml:space="preserve">Free </w:t>
      </w:r>
      <w:r w:rsidR="00727EC1">
        <w:rPr>
          <w:rFonts w:ascii="Arial" w:hAnsi="Arial" w:cs="Arial"/>
          <w:b/>
          <w:i/>
          <w:sz w:val="24"/>
          <w:szCs w:val="24"/>
        </w:rPr>
        <w:t xml:space="preserve">Health Screenings, </w:t>
      </w:r>
      <w:r w:rsidR="00176219">
        <w:rPr>
          <w:rFonts w:ascii="Arial" w:hAnsi="Arial" w:cs="Arial"/>
          <w:b/>
          <w:i/>
          <w:sz w:val="24"/>
          <w:szCs w:val="24"/>
        </w:rPr>
        <w:t xml:space="preserve">Recipe </w:t>
      </w:r>
      <w:r w:rsidR="00727EC1">
        <w:rPr>
          <w:rFonts w:ascii="Arial" w:hAnsi="Arial" w:cs="Arial"/>
          <w:b/>
          <w:i/>
          <w:sz w:val="24"/>
          <w:szCs w:val="24"/>
        </w:rPr>
        <w:t>Demos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and More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AD66EE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HOBOKEN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CF6BDF">
        <w:rPr>
          <w:rFonts w:ascii="Arial" w:hAnsi="Arial" w:cs="Arial"/>
          <w:sz w:val="24"/>
          <w:szCs w:val="24"/>
        </w:rPr>
        <w:t>Jan. 30,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BA6D23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Hoboken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</w:t>
      </w:r>
      <w:r w:rsidR="00176219">
        <w:rPr>
          <w:rFonts w:ascii="Arial" w:hAnsi="Arial" w:cs="Arial"/>
          <w:sz w:val="24"/>
          <w:szCs w:val="24"/>
        </w:rPr>
        <w:t xml:space="preserve">free </w:t>
      </w:r>
      <w:r w:rsidR="00486CF3">
        <w:rPr>
          <w:rFonts w:ascii="Arial" w:hAnsi="Arial" w:cs="Arial"/>
          <w:sz w:val="24"/>
          <w:szCs w:val="24"/>
        </w:rPr>
        <w:t xml:space="preserve">nutrition and wellness events throughout the month of </w:t>
      </w:r>
      <w:r w:rsidR="00727EC1">
        <w:rPr>
          <w:rFonts w:ascii="Arial" w:hAnsi="Arial" w:cs="Arial"/>
          <w:sz w:val="24"/>
          <w:szCs w:val="24"/>
        </w:rPr>
        <w:t>February, which is</w:t>
      </w:r>
      <w:r w:rsidR="00176219">
        <w:rPr>
          <w:rFonts w:ascii="Arial" w:hAnsi="Arial" w:cs="Arial"/>
          <w:sz w:val="24"/>
          <w:szCs w:val="24"/>
        </w:rPr>
        <w:t xml:space="preserve"> American Heart</w:t>
      </w:r>
      <w:r w:rsidR="00727EC1">
        <w:rPr>
          <w:rFonts w:ascii="Arial" w:hAnsi="Arial" w:cs="Arial"/>
          <w:sz w:val="24"/>
          <w:szCs w:val="24"/>
        </w:rPr>
        <w:t xml:space="preserve"> Month</w:t>
      </w:r>
      <w:r>
        <w:rPr>
          <w:rFonts w:ascii="Arial" w:hAnsi="Arial" w:cs="Arial"/>
          <w:sz w:val="24"/>
          <w:szCs w:val="24"/>
        </w:rPr>
        <w:t>.</w:t>
      </w:r>
      <w:r w:rsidR="00BA6D23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r>
        <w:rPr>
          <w:rFonts w:ascii="Arial" w:hAnsi="Arial" w:cs="Arial"/>
          <w:sz w:val="24"/>
          <w:szCs w:val="24"/>
        </w:rPr>
        <w:t>Elisabeth</w:t>
      </w:r>
      <w:r w:rsidR="00186D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Holtzer</w:t>
      </w:r>
      <w:r w:rsidR="002847F1">
        <w:rPr>
          <w:rFonts w:ascii="Arial" w:hAnsi="Arial" w:cs="Arial"/>
          <w:sz w:val="24"/>
          <w:szCs w:val="24"/>
        </w:rPr>
        <w:t>, R.D.,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</w:t>
      </w:r>
      <w:r w:rsidR="00234DF3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 xml:space="preserve">Hoboken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>regis</w:t>
      </w:r>
      <w:r w:rsidR="00727EC1">
        <w:rPr>
          <w:rFonts w:ascii="Arial" w:hAnsi="Arial" w:cs="Arial"/>
          <w:sz w:val="24"/>
          <w:szCs w:val="24"/>
        </w:rPr>
        <w:t>tration unless otherwise noted.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662E79" w:rsidRDefault="00662E79" w:rsidP="00662E79">
      <w:pPr>
        <w:pStyle w:val="Default"/>
        <w:rPr>
          <w:rFonts w:ascii="Arial" w:hAnsi="Arial" w:cs="Arial"/>
        </w:rPr>
      </w:pPr>
      <w:r w:rsidRPr="00CF6BDF">
        <w:rPr>
          <w:rFonts w:ascii="Arial" w:hAnsi="Arial" w:cs="Arial"/>
          <w:b/>
        </w:rPr>
        <w:t xml:space="preserve">Wed., Feb. 1 </w:t>
      </w:r>
      <w:r w:rsidR="00BF5A6F">
        <w:rPr>
          <w:rFonts w:ascii="Arial" w:hAnsi="Arial" w:cs="Arial"/>
          <w:b/>
        </w:rPr>
        <w:t>and</w:t>
      </w:r>
      <w:r w:rsidRPr="00CF6BDF">
        <w:rPr>
          <w:rFonts w:ascii="Arial" w:hAnsi="Arial" w:cs="Arial"/>
          <w:b/>
        </w:rPr>
        <w:t xml:space="preserve"> Sun., Feb. 19 – </w:t>
      </w:r>
      <w:r w:rsidR="00176219" w:rsidRPr="00CF6BDF">
        <w:rPr>
          <w:rFonts w:ascii="Arial" w:hAnsi="Arial" w:cs="Arial"/>
          <w:b/>
        </w:rPr>
        <w:t>Dip It Good</w:t>
      </w:r>
      <w:r w:rsidRPr="00CF6BDF">
        <w:rPr>
          <w:rFonts w:ascii="Arial" w:hAnsi="Arial" w:cs="Arial"/>
          <w:b/>
        </w:rPr>
        <w:t xml:space="preserve">, </w:t>
      </w:r>
      <w:r w:rsidRPr="00CF6BDF">
        <w:rPr>
          <w:rFonts w:ascii="Arial" w:hAnsi="Arial" w:cs="Arial"/>
        </w:rPr>
        <w:t>2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 w:rsidRPr="00CF6BDF">
        <w:rPr>
          <w:rFonts w:ascii="Arial" w:hAnsi="Arial" w:cs="Arial"/>
        </w:rPr>
        <w:t>4 p.m.</w:t>
      </w:r>
      <w:r w:rsidRPr="00CF6BDF">
        <w:rPr>
          <w:rFonts w:ascii="Arial" w:hAnsi="Arial" w:cs="Arial"/>
          <w:b/>
        </w:rPr>
        <w:t xml:space="preserve"> </w:t>
      </w:r>
      <w:r w:rsidRPr="00CF6BDF">
        <w:rPr>
          <w:rFonts w:ascii="Arial" w:hAnsi="Arial" w:cs="Arial"/>
        </w:rPr>
        <w:t>Stop by and see Elisabeth, ShopR</w:t>
      </w:r>
      <w:r w:rsidR="00176219" w:rsidRPr="00CF6BDF">
        <w:rPr>
          <w:rFonts w:ascii="Arial" w:hAnsi="Arial" w:cs="Arial"/>
        </w:rPr>
        <w:t xml:space="preserve">ite’s in-store dietitian, for </w:t>
      </w:r>
      <w:r w:rsidRPr="00CF6BDF">
        <w:rPr>
          <w:rFonts w:ascii="Arial" w:hAnsi="Arial" w:cs="Arial"/>
        </w:rPr>
        <w:t>sample</w:t>
      </w:r>
      <w:r w:rsidR="00176219" w:rsidRPr="00CF6BDF">
        <w:rPr>
          <w:rFonts w:ascii="Arial" w:hAnsi="Arial" w:cs="Arial"/>
        </w:rPr>
        <w:t>s of nutritious and flavorful dips that are perfect for game day and any snack occasion.</w:t>
      </w:r>
      <w:r w:rsidR="001762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:rsidR="00662E79" w:rsidRDefault="00662E79" w:rsidP="002847F1">
      <w:pPr>
        <w:pStyle w:val="Default"/>
        <w:rPr>
          <w:rFonts w:ascii="Arial" w:hAnsi="Arial" w:cs="Arial"/>
          <w:b/>
        </w:rPr>
      </w:pPr>
    </w:p>
    <w:p w:rsidR="002847F1" w:rsidRDefault="009A4CE6" w:rsidP="002847F1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Thurs.,</w:t>
      </w:r>
      <w:r w:rsidR="00246C3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Feb.</w:t>
      </w:r>
      <w:r w:rsidR="00BA6D2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2, 9, 16</w:t>
      </w:r>
      <w:r w:rsidR="007A5D34">
        <w:rPr>
          <w:rFonts w:ascii="Arial" w:hAnsi="Arial" w:cs="Arial"/>
          <w:b/>
        </w:rPr>
        <w:t xml:space="preserve"> </w:t>
      </w:r>
      <w:r w:rsidR="00AD66EE">
        <w:rPr>
          <w:rFonts w:ascii="Arial" w:hAnsi="Arial" w:cs="Arial"/>
          <w:b/>
        </w:rPr>
        <w:t>–</w:t>
      </w:r>
      <w:r w:rsidR="00246C3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FREE Three-Week Weight Management Class</w:t>
      </w:r>
      <w:r w:rsidR="002847F1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6:30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7:30</w:t>
      </w:r>
      <w:r w:rsidR="002847F1">
        <w:rPr>
          <w:rFonts w:ascii="Arial" w:hAnsi="Arial" w:cs="Arial"/>
        </w:rPr>
        <w:t xml:space="preserve"> p.m.</w:t>
      </w:r>
      <w:proofErr w:type="gramEnd"/>
      <w:r w:rsidR="00570A3F">
        <w:t xml:space="preserve"> </w:t>
      </w:r>
      <w:r>
        <w:rPr>
          <w:rFonts w:ascii="Arial" w:hAnsi="Arial" w:cs="Arial"/>
          <w:b/>
        </w:rPr>
        <w:t>Please note space is limited, see or call the in-store dietitian</w:t>
      </w:r>
      <w:r w:rsidRPr="0042107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9A4CE6">
        <w:rPr>
          <w:rFonts w:ascii="Arial" w:hAnsi="Arial" w:cs="Arial"/>
        </w:rPr>
        <w:t>Is losing weight on your radar for 2017?</w:t>
      </w:r>
      <w:r>
        <w:rPr>
          <w:rFonts w:ascii="Arial" w:hAnsi="Arial" w:cs="Arial"/>
          <w:b/>
        </w:rPr>
        <w:t xml:space="preserve"> </w:t>
      </w:r>
      <w:r w:rsidR="00863BAE">
        <w:rPr>
          <w:rFonts w:ascii="Arial" w:hAnsi="Arial" w:cs="Arial"/>
        </w:rPr>
        <w:t xml:space="preserve">ShopRite’s in-store dietitian </w:t>
      </w:r>
      <w:r w:rsidR="00B21C78" w:rsidRPr="00B21C78">
        <w:rPr>
          <w:rFonts w:ascii="Arial" w:hAnsi="Arial" w:cs="Arial"/>
        </w:rPr>
        <w:t>Elisabeth</w:t>
      </w:r>
      <w:r w:rsidR="00C74E3F">
        <w:rPr>
          <w:rFonts w:ascii="Arial" w:hAnsi="Arial" w:cs="Arial"/>
        </w:rPr>
        <w:t>,</w:t>
      </w:r>
      <w:r w:rsidR="00570A3F">
        <w:rPr>
          <w:rFonts w:ascii="Arial" w:hAnsi="Arial" w:cs="Arial"/>
        </w:rPr>
        <w:t xml:space="preserve"> </w:t>
      </w:r>
      <w:r w:rsidR="00B21C78" w:rsidRPr="00B21C78">
        <w:rPr>
          <w:rFonts w:ascii="Arial" w:hAnsi="Arial" w:cs="Arial"/>
        </w:rPr>
        <w:t xml:space="preserve">will be </w:t>
      </w:r>
      <w:r>
        <w:rPr>
          <w:rFonts w:ascii="Arial" w:hAnsi="Arial" w:cs="Arial"/>
        </w:rPr>
        <w:t>hosting a free three-week weight management class.</w:t>
      </w:r>
      <w:r w:rsidR="00D84D2D">
        <w:rPr>
          <w:rFonts w:ascii="Arial" w:hAnsi="Arial" w:cs="Arial"/>
        </w:rPr>
        <w:t xml:space="preserve"> </w:t>
      </w:r>
    </w:p>
    <w:p w:rsidR="002847F1" w:rsidRPr="00246C39" w:rsidRDefault="002847F1" w:rsidP="00327170">
      <w:pPr>
        <w:pStyle w:val="Default"/>
        <w:rPr>
          <w:rFonts w:ascii="Arial" w:hAnsi="Arial" w:cs="Arial"/>
        </w:rPr>
      </w:pPr>
    </w:p>
    <w:p w:rsidR="009A4CE6" w:rsidRPr="00863BAE" w:rsidRDefault="009A4CE6" w:rsidP="009A4CE6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Mon</w:t>
      </w:r>
      <w:r w:rsidR="005A0A61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Feb.</w:t>
      </w:r>
      <w:r w:rsidR="00BA6D2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13</w:t>
      </w:r>
      <w:r w:rsidR="00246C39">
        <w:rPr>
          <w:rFonts w:ascii="Arial" w:hAnsi="Arial" w:cs="Arial"/>
          <w:b/>
        </w:rPr>
        <w:t xml:space="preserve"> </w:t>
      </w:r>
      <w:r w:rsidR="005A0A61" w:rsidRPr="006B32CB">
        <w:rPr>
          <w:rFonts w:ascii="Arial" w:hAnsi="Arial" w:cs="Arial"/>
          <w:b/>
        </w:rPr>
        <w:t>–</w:t>
      </w:r>
      <w:r w:rsidR="0077707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Kid’s Culinary Workshop</w:t>
      </w:r>
      <w:r w:rsidRPr="00B21C78">
        <w:rPr>
          <w:rFonts w:ascii="Arial" w:hAnsi="Arial" w:cs="Arial"/>
        </w:rPr>
        <w:t>, 4:30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 w:rsidRPr="00B21C78">
        <w:rPr>
          <w:rFonts w:ascii="Arial" w:hAnsi="Arial" w:cs="Arial"/>
        </w:rPr>
        <w:t>6:30 p.m.</w:t>
      </w:r>
      <w:r>
        <w:rPr>
          <w:rFonts w:ascii="Arial" w:hAnsi="Arial" w:cs="Arial"/>
          <w:b/>
        </w:rPr>
        <w:t xml:space="preserve"> </w:t>
      </w:r>
      <w:r w:rsidRPr="00421079">
        <w:rPr>
          <w:rFonts w:ascii="Arial" w:hAnsi="Arial" w:cs="Arial"/>
          <w:b/>
        </w:rPr>
        <w:t xml:space="preserve">Please note space is limited and pre-registration </w:t>
      </w:r>
      <w:r>
        <w:rPr>
          <w:rFonts w:ascii="Arial" w:hAnsi="Arial" w:cs="Arial"/>
          <w:b/>
        </w:rPr>
        <w:t>is required</w:t>
      </w:r>
      <w:r w:rsidRPr="00421079">
        <w:rPr>
          <w:rFonts w:ascii="Arial" w:hAnsi="Arial" w:cs="Arial"/>
          <w:b/>
        </w:rPr>
        <w:t>.</w:t>
      </w:r>
      <w:r w:rsidRPr="00E10F6F">
        <w:rPr>
          <w:rFonts w:ascii="Arial" w:hAnsi="Arial" w:cs="Arial"/>
        </w:rPr>
        <w:t xml:space="preserve"> Little chefs </w:t>
      </w:r>
      <w:r>
        <w:rPr>
          <w:rFonts w:ascii="Arial" w:hAnsi="Arial" w:cs="Arial"/>
        </w:rPr>
        <w:t>will love</w:t>
      </w:r>
      <w:r w:rsidRPr="00E10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this fun cooking class with ShopRite’s in-store dietitian </w:t>
      </w:r>
      <w:r w:rsidRPr="006978AE">
        <w:rPr>
          <w:rFonts w:ascii="Arial" w:hAnsi="Arial" w:cs="Arial"/>
        </w:rPr>
        <w:t>Elisabeth</w:t>
      </w:r>
      <w:r>
        <w:rPr>
          <w:rFonts w:ascii="Arial" w:hAnsi="Arial" w:cs="Arial"/>
        </w:rPr>
        <w:t xml:space="preserve"> </w:t>
      </w:r>
      <w:r w:rsidRPr="006978AE">
        <w:rPr>
          <w:rFonts w:ascii="Arial" w:hAnsi="Arial" w:cs="Arial"/>
        </w:rPr>
        <w:t>and Chef Denis</w:t>
      </w:r>
      <w:r w:rsidR="00671BFE">
        <w:rPr>
          <w:rFonts w:ascii="Arial" w:hAnsi="Arial" w:cs="Arial"/>
        </w:rPr>
        <w:t xml:space="preserve">e. </w:t>
      </w:r>
      <w:r>
        <w:rPr>
          <w:rFonts w:ascii="Arial" w:hAnsi="Arial" w:cs="Arial"/>
        </w:rPr>
        <w:t xml:space="preserve">This month’s theme is “Adventures in Global Eating.” Cost for </w:t>
      </w:r>
      <w:r w:rsidR="00176219">
        <w:rPr>
          <w:rFonts w:ascii="Arial" w:hAnsi="Arial" w:cs="Arial"/>
        </w:rPr>
        <w:t>the class is $20 for one child with an adult</w:t>
      </w:r>
      <w:r>
        <w:rPr>
          <w:rFonts w:ascii="Arial" w:hAnsi="Arial" w:cs="Arial"/>
        </w:rPr>
        <w:t xml:space="preserve"> and $10 for each additional child.</w:t>
      </w:r>
    </w:p>
    <w:p w:rsidR="009A4CE6" w:rsidRDefault="009A4CE6" w:rsidP="00695F47">
      <w:pPr>
        <w:pStyle w:val="Default"/>
        <w:rPr>
          <w:rFonts w:ascii="Arial" w:hAnsi="Arial" w:cs="Arial"/>
          <w:b/>
        </w:rPr>
      </w:pPr>
    </w:p>
    <w:p w:rsidR="001E6320" w:rsidRDefault="001E6320" w:rsidP="001E6320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Wed.,</w:t>
      </w:r>
      <w:r w:rsidRPr="006B32C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Feb. 15 – Meal of the Week, </w:t>
      </w:r>
      <w:r>
        <w:rPr>
          <w:rFonts w:ascii="Arial" w:hAnsi="Arial" w:cs="Arial"/>
        </w:rPr>
        <w:t>2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Pr="00CE56A6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Pr="00863BAE">
        <w:rPr>
          <w:rFonts w:ascii="Arial" w:hAnsi="Arial" w:cs="Arial"/>
        </w:rPr>
        <w:t xml:space="preserve">Stumped on what to cook for dinner? The Meal of the Week Station in Aisle 1 has you covered. Pick up a recipe as well as the ingredients you </w:t>
      </w:r>
      <w:r>
        <w:rPr>
          <w:rFonts w:ascii="Arial" w:hAnsi="Arial" w:cs="Arial"/>
        </w:rPr>
        <w:t>need to create a complete meal.</w:t>
      </w:r>
    </w:p>
    <w:p w:rsidR="009A4CE6" w:rsidRDefault="001E6320" w:rsidP="00695F47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9A4CE6" w:rsidRPr="001E6320" w:rsidRDefault="001E6320" w:rsidP="00695F47">
      <w:pPr>
        <w:pStyle w:val="Default"/>
        <w:rPr>
          <w:rFonts w:ascii="Arial" w:hAnsi="Arial" w:cs="Arial"/>
        </w:rPr>
      </w:pPr>
      <w:r w:rsidRPr="00CF6BDF">
        <w:rPr>
          <w:rFonts w:ascii="Arial" w:hAnsi="Arial" w:cs="Arial"/>
          <w:b/>
        </w:rPr>
        <w:t xml:space="preserve">Sun., Feb. 19 – FREE </w:t>
      </w:r>
      <w:r w:rsidR="004059DF" w:rsidRPr="00CF6BDF">
        <w:rPr>
          <w:rFonts w:ascii="Arial" w:hAnsi="Arial" w:cs="Arial"/>
          <w:b/>
        </w:rPr>
        <w:t>Cholesterol</w:t>
      </w:r>
      <w:r w:rsidRPr="00CF6BDF">
        <w:rPr>
          <w:rFonts w:ascii="Arial" w:hAnsi="Arial" w:cs="Arial"/>
          <w:b/>
        </w:rPr>
        <w:t xml:space="preserve"> Screening &amp; Heart Healthy Event, </w:t>
      </w:r>
      <w:r w:rsidRPr="00CF6BDF">
        <w:rPr>
          <w:rFonts w:ascii="Arial" w:hAnsi="Arial" w:cs="Arial"/>
        </w:rPr>
        <w:t>10</w:t>
      </w:r>
      <w:r w:rsidR="00671BFE">
        <w:rPr>
          <w:rFonts w:ascii="Arial" w:hAnsi="Arial" w:cs="Arial"/>
        </w:rPr>
        <w:t xml:space="preserve"> a.m.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 w:rsidRPr="00CF6BDF">
        <w:rPr>
          <w:rFonts w:ascii="Arial" w:hAnsi="Arial" w:cs="Arial"/>
        </w:rPr>
        <w:t>2 p.m. Meet your Inserra ShopRite Health &amp; Wellness Team. They will be offering a FREE cholestero</w:t>
      </w:r>
      <w:r w:rsidR="00450DA0" w:rsidRPr="00CF6BDF">
        <w:rPr>
          <w:rFonts w:ascii="Arial" w:hAnsi="Arial" w:cs="Arial"/>
        </w:rPr>
        <w:t>l screening</w:t>
      </w:r>
      <w:r w:rsidRPr="00CF6BDF">
        <w:rPr>
          <w:rFonts w:ascii="Arial" w:hAnsi="Arial" w:cs="Arial"/>
        </w:rPr>
        <w:t>, healthy food samples, opportunities at local gyms and heart healthy information.</w:t>
      </w:r>
    </w:p>
    <w:p w:rsidR="009A4CE6" w:rsidRDefault="009A4CE6" w:rsidP="00695F47">
      <w:pPr>
        <w:pStyle w:val="Default"/>
        <w:rPr>
          <w:rFonts w:ascii="Arial" w:hAnsi="Arial" w:cs="Arial"/>
          <w:b/>
        </w:rPr>
      </w:pPr>
    </w:p>
    <w:p w:rsidR="008741BC" w:rsidRDefault="001E6320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Wed., Feb. 22 - </w:t>
      </w:r>
      <w:r w:rsidR="00863BAE">
        <w:rPr>
          <w:rFonts w:ascii="Arial" w:hAnsi="Arial" w:cs="Arial"/>
          <w:b/>
        </w:rPr>
        <w:t>Produce Pick</w:t>
      </w:r>
      <w:r w:rsidR="00DB24B2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1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DB24B2" w:rsidRPr="00DB24B2">
        <w:rPr>
          <w:rFonts w:ascii="Arial" w:hAnsi="Arial" w:cs="Arial"/>
        </w:rPr>
        <w:t xml:space="preserve"> p.m.</w:t>
      </w:r>
      <w:r w:rsidR="005A0A61" w:rsidRPr="00DB24B2">
        <w:rPr>
          <w:rFonts w:ascii="Arial" w:hAnsi="Arial" w:cs="Arial"/>
        </w:rPr>
        <w:t xml:space="preserve"> –</w:t>
      </w:r>
      <w:r w:rsidR="00B353E1">
        <w:rPr>
          <w:rFonts w:ascii="Arial" w:hAnsi="Arial" w:cs="Arial"/>
          <w:b/>
        </w:rPr>
        <w:t xml:space="preserve"> </w:t>
      </w:r>
      <w:r w:rsidR="00863BAE" w:rsidRPr="00863BAE">
        <w:rPr>
          <w:rFonts w:ascii="Arial" w:hAnsi="Arial" w:cs="Arial"/>
        </w:rPr>
        <w:t>ShopRite’s in-store dietitian Elisabeth will be mixing this week’s Produce Pick into a delicious new dish. Stop by for a sample and some recipes.</w:t>
      </w:r>
    </w:p>
    <w:p w:rsidR="00863BAE" w:rsidRDefault="00863BAE" w:rsidP="00695F47">
      <w:pPr>
        <w:pStyle w:val="Default"/>
        <w:rPr>
          <w:rFonts w:ascii="Arial" w:hAnsi="Arial" w:cs="Arial"/>
        </w:rPr>
      </w:pPr>
    </w:p>
    <w:p w:rsidR="00863BAE" w:rsidRPr="00863BAE" w:rsidRDefault="00B21C78" w:rsidP="006978AE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Mon</w:t>
      </w:r>
      <w:r w:rsidR="00A64501">
        <w:rPr>
          <w:rFonts w:ascii="Arial" w:hAnsi="Arial" w:cs="Arial"/>
          <w:b/>
        </w:rPr>
        <w:t>.</w:t>
      </w:r>
      <w:r w:rsidR="008741BC" w:rsidRPr="007960FB">
        <w:rPr>
          <w:rFonts w:ascii="Arial" w:hAnsi="Arial" w:cs="Arial"/>
          <w:b/>
        </w:rPr>
        <w:t xml:space="preserve">, </w:t>
      </w:r>
      <w:r w:rsidR="009A4CE6">
        <w:rPr>
          <w:rFonts w:ascii="Arial" w:hAnsi="Arial" w:cs="Arial"/>
          <w:b/>
        </w:rPr>
        <w:t>Feb.</w:t>
      </w:r>
      <w:r w:rsidR="00BA6D23">
        <w:rPr>
          <w:rFonts w:ascii="Arial" w:hAnsi="Arial" w:cs="Arial"/>
          <w:b/>
        </w:rPr>
        <w:t xml:space="preserve"> </w:t>
      </w:r>
      <w:r w:rsidR="006340D0">
        <w:rPr>
          <w:rFonts w:ascii="Arial" w:hAnsi="Arial" w:cs="Arial"/>
          <w:b/>
        </w:rPr>
        <w:t>27</w:t>
      </w:r>
      <w:r w:rsidR="008741BC" w:rsidRPr="007960FB">
        <w:rPr>
          <w:rFonts w:ascii="Arial" w:hAnsi="Arial" w:cs="Arial"/>
          <w:b/>
        </w:rPr>
        <w:t xml:space="preserve"> – </w:t>
      </w:r>
      <w:r w:rsidR="006340D0">
        <w:rPr>
          <w:rFonts w:ascii="Arial" w:hAnsi="Arial" w:cs="Arial"/>
          <w:b/>
        </w:rPr>
        <w:t>FREE Kids’ Snacking Class</w:t>
      </w:r>
      <w:r w:rsidR="00863BAE" w:rsidRPr="00B353E1">
        <w:rPr>
          <w:rFonts w:ascii="Arial" w:hAnsi="Arial" w:cs="Arial"/>
        </w:rPr>
        <w:t>, 3</w:t>
      </w:r>
      <w:r w:rsidR="006340D0">
        <w:rPr>
          <w:rFonts w:ascii="Arial" w:hAnsi="Arial" w:cs="Arial"/>
        </w:rPr>
        <w:t>:30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 w:rsidR="006340D0">
        <w:rPr>
          <w:rFonts w:ascii="Arial" w:hAnsi="Arial" w:cs="Arial"/>
        </w:rPr>
        <w:t>4:30 p.m</w:t>
      </w:r>
      <w:r w:rsidR="00863BAE" w:rsidRPr="00B353E1">
        <w:rPr>
          <w:rFonts w:ascii="Arial" w:hAnsi="Arial" w:cs="Arial"/>
        </w:rPr>
        <w:t>.</w:t>
      </w:r>
      <w:r w:rsidR="006340D0">
        <w:rPr>
          <w:rFonts w:ascii="Arial" w:hAnsi="Arial" w:cs="Arial"/>
        </w:rPr>
        <w:t xml:space="preserve"> and 5:30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 w:rsidR="006340D0">
        <w:rPr>
          <w:rFonts w:ascii="Arial" w:hAnsi="Arial" w:cs="Arial"/>
        </w:rPr>
        <w:t>6:30 p.m.</w:t>
      </w:r>
      <w:r w:rsidR="00863BAE">
        <w:rPr>
          <w:rFonts w:ascii="Arial" w:hAnsi="Arial" w:cs="Arial"/>
          <w:b/>
        </w:rPr>
        <w:t xml:space="preserve"> </w:t>
      </w:r>
      <w:r w:rsidR="006340D0" w:rsidRPr="00421079">
        <w:rPr>
          <w:rFonts w:ascii="Arial" w:hAnsi="Arial" w:cs="Arial"/>
          <w:b/>
        </w:rPr>
        <w:t xml:space="preserve">Please note space is limited and </w:t>
      </w:r>
      <w:r w:rsidR="006340D0">
        <w:rPr>
          <w:rFonts w:ascii="Arial" w:hAnsi="Arial" w:cs="Arial"/>
          <w:b/>
        </w:rPr>
        <w:t>sign-up at customer service</w:t>
      </w:r>
      <w:r w:rsidR="006340D0" w:rsidRPr="00421079">
        <w:rPr>
          <w:rFonts w:ascii="Arial" w:hAnsi="Arial" w:cs="Arial"/>
          <w:b/>
        </w:rPr>
        <w:t xml:space="preserve"> </w:t>
      </w:r>
      <w:r w:rsidR="006340D0">
        <w:rPr>
          <w:rFonts w:ascii="Arial" w:hAnsi="Arial" w:cs="Arial"/>
          <w:b/>
        </w:rPr>
        <w:t>is required</w:t>
      </w:r>
      <w:r w:rsidR="006340D0" w:rsidRPr="00421079">
        <w:rPr>
          <w:rFonts w:ascii="Arial" w:hAnsi="Arial" w:cs="Arial"/>
          <w:b/>
        </w:rPr>
        <w:t>.</w:t>
      </w:r>
      <w:r w:rsidR="006340D0">
        <w:rPr>
          <w:rFonts w:ascii="Arial" w:hAnsi="Arial" w:cs="Arial"/>
          <w:b/>
        </w:rPr>
        <w:t xml:space="preserve"> </w:t>
      </w:r>
      <w:r w:rsidR="006340D0">
        <w:rPr>
          <w:rFonts w:ascii="Arial" w:hAnsi="Arial" w:cs="Arial"/>
        </w:rPr>
        <w:t>Kids will enjoy making tasty snacks and trying new foods in this free cooking class. For children ages 4-10.</w:t>
      </w:r>
    </w:p>
    <w:p w:rsidR="00863BAE" w:rsidRDefault="00863BAE" w:rsidP="006978AE">
      <w:pPr>
        <w:pStyle w:val="Default"/>
        <w:rPr>
          <w:rFonts w:ascii="Arial" w:hAnsi="Arial" w:cs="Arial"/>
          <w:b/>
        </w:rPr>
      </w:pPr>
    </w:p>
    <w:p w:rsidR="00863BAE" w:rsidRDefault="00863BAE" w:rsidP="00863BAE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Tue</w:t>
      </w:r>
      <w:r w:rsidRPr="00F559B9">
        <w:rPr>
          <w:rFonts w:ascii="Arial" w:hAnsi="Arial" w:cs="Arial"/>
          <w:b/>
        </w:rPr>
        <w:t xml:space="preserve">., </w:t>
      </w:r>
      <w:r w:rsidR="009A4CE6">
        <w:rPr>
          <w:rFonts w:ascii="Arial" w:hAnsi="Arial" w:cs="Arial"/>
          <w:b/>
        </w:rPr>
        <w:t>Feb.</w:t>
      </w:r>
      <w:r>
        <w:rPr>
          <w:rFonts w:ascii="Arial" w:hAnsi="Arial" w:cs="Arial"/>
          <w:b/>
        </w:rPr>
        <w:t xml:space="preserve"> </w:t>
      </w:r>
      <w:r w:rsidR="003E7B81">
        <w:rPr>
          <w:rFonts w:ascii="Arial" w:hAnsi="Arial" w:cs="Arial"/>
          <w:b/>
        </w:rPr>
        <w:t>28</w:t>
      </w:r>
      <w:r>
        <w:rPr>
          <w:rFonts w:ascii="Arial" w:hAnsi="Arial" w:cs="Arial"/>
          <w:b/>
        </w:rPr>
        <w:t xml:space="preserve"> </w:t>
      </w:r>
      <w:r w:rsidRPr="00F559B9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Adult Culinary Workshop, </w:t>
      </w:r>
      <w:r>
        <w:rPr>
          <w:rFonts w:ascii="Arial" w:hAnsi="Arial" w:cs="Arial"/>
        </w:rPr>
        <w:t>7</w:t>
      </w:r>
      <w:r w:rsidR="00671BFE">
        <w:rPr>
          <w:rFonts w:ascii="Arial" w:hAnsi="Arial" w:cs="Arial"/>
        </w:rPr>
        <w:t xml:space="preserve"> </w:t>
      </w:r>
      <w:r w:rsidR="00671BFE" w:rsidRPr="00CA6176">
        <w:rPr>
          <w:rFonts w:ascii="Arial" w:hAnsi="Arial" w:cs="Arial"/>
        </w:rPr>
        <w:t>–</w:t>
      </w:r>
      <w:r w:rsidR="00671B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 p.m.</w:t>
      </w:r>
      <w:proofErr w:type="gramEnd"/>
      <w:r>
        <w:rPr>
          <w:rFonts w:ascii="Arial" w:hAnsi="Arial" w:cs="Arial"/>
        </w:rPr>
        <w:t xml:space="preserve"> </w:t>
      </w:r>
      <w:r w:rsidRPr="00421079">
        <w:rPr>
          <w:rFonts w:ascii="Arial" w:hAnsi="Arial" w:cs="Arial"/>
          <w:b/>
        </w:rPr>
        <w:t xml:space="preserve">Please note space is limited and pre-registration </w:t>
      </w:r>
      <w:r>
        <w:rPr>
          <w:rFonts w:ascii="Arial" w:hAnsi="Arial" w:cs="Arial"/>
          <w:b/>
        </w:rPr>
        <w:t>is required</w:t>
      </w:r>
      <w:r w:rsidRPr="0042107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Join ShopRite’s in-store dietitian </w:t>
      </w:r>
      <w:r w:rsidRPr="006978AE">
        <w:rPr>
          <w:rFonts w:ascii="Arial" w:hAnsi="Arial" w:cs="Arial"/>
        </w:rPr>
        <w:t>Elisabeth</w:t>
      </w:r>
      <w:r>
        <w:rPr>
          <w:rFonts w:ascii="Arial" w:hAnsi="Arial" w:cs="Arial"/>
        </w:rPr>
        <w:t xml:space="preserve"> </w:t>
      </w:r>
      <w:r w:rsidRPr="006978AE">
        <w:rPr>
          <w:rFonts w:ascii="Arial" w:hAnsi="Arial" w:cs="Arial"/>
        </w:rPr>
        <w:t>and Chef Denise in creating a healthy and delicious meal as part of our Culinary Workshop series</w:t>
      </w:r>
      <w:r>
        <w:rPr>
          <w:rFonts w:ascii="Arial" w:hAnsi="Arial" w:cs="Arial"/>
        </w:rPr>
        <w:t xml:space="preserve">. </w:t>
      </w:r>
      <w:r w:rsidRPr="006978AE">
        <w:rPr>
          <w:rFonts w:ascii="Arial" w:hAnsi="Arial" w:cs="Arial"/>
        </w:rPr>
        <w:t xml:space="preserve">This month’s theme is: </w:t>
      </w:r>
      <w:r>
        <w:rPr>
          <w:rFonts w:ascii="Arial" w:hAnsi="Arial" w:cs="Arial"/>
        </w:rPr>
        <w:t>“</w:t>
      </w:r>
      <w:r w:rsidR="003E7B81">
        <w:rPr>
          <w:rFonts w:ascii="Arial" w:hAnsi="Arial" w:cs="Arial"/>
        </w:rPr>
        <w:t>Modern Mediterranean</w:t>
      </w:r>
      <w:r w:rsidRPr="006978AE">
        <w:rPr>
          <w:rFonts w:ascii="Arial" w:hAnsi="Arial" w:cs="Arial"/>
        </w:rPr>
        <w:t>.</w:t>
      </w:r>
      <w:r>
        <w:rPr>
          <w:rFonts w:ascii="Arial" w:hAnsi="Arial" w:cs="Arial"/>
        </w:rPr>
        <w:t>” Cost is $20 per person.</w:t>
      </w:r>
    </w:p>
    <w:p w:rsidR="00CD1920" w:rsidRPr="005F056D" w:rsidRDefault="00CD1920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AD66EE">
        <w:rPr>
          <w:rFonts w:ascii="Arial" w:hAnsi="Arial" w:cs="Arial"/>
          <w:snapToGrid w:val="0"/>
        </w:rPr>
        <w:t xml:space="preserve">Hoboken </w:t>
      </w:r>
      <w:r w:rsidRPr="002E23C0">
        <w:rPr>
          <w:rFonts w:ascii="Arial" w:hAnsi="Arial" w:cs="Arial"/>
          <w:snapToGrid w:val="0"/>
        </w:rPr>
        <w:t xml:space="preserve">is located at </w:t>
      </w:r>
      <w:r w:rsidR="005F056D">
        <w:rPr>
          <w:rFonts w:ascii="Arial" w:hAnsi="Arial" w:cs="Arial"/>
          <w:snapToGrid w:val="0"/>
        </w:rPr>
        <w:t>900 Madison St., Hoboken</w:t>
      </w:r>
      <w:r w:rsidR="009F3362">
        <w:rPr>
          <w:rFonts w:ascii="Arial" w:hAnsi="Arial" w:cs="Arial"/>
          <w:snapToGrid w:val="0"/>
        </w:rPr>
        <w:t xml:space="preserve">, </w:t>
      </w:r>
      <w:r w:rsidRPr="002E23C0">
        <w:rPr>
          <w:rFonts w:ascii="Arial" w:hAnsi="Arial" w:cs="Arial"/>
          <w:snapToGrid w:val="0"/>
        </w:rPr>
        <w:t>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can serve as </w:t>
      </w:r>
      <w:r w:rsidR="00A268CA">
        <w:rPr>
          <w:rFonts w:ascii="Arial" w:hAnsi="Arial" w:cs="Arial"/>
          <w:snapToGrid w:val="0"/>
        </w:rPr>
        <w:t>a guest speaker</w:t>
      </w:r>
      <w:r w:rsidRPr="002E23C0">
        <w:rPr>
          <w:rFonts w:ascii="Arial" w:hAnsi="Arial" w:cs="Arial"/>
          <w:snapToGrid w:val="0"/>
        </w:rPr>
        <w:t>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5F056D">
        <w:rPr>
          <w:rFonts w:ascii="Arial" w:hAnsi="Arial" w:cs="Arial"/>
          <w:snapToGrid w:val="0"/>
        </w:rPr>
        <w:t>Hoboken</w:t>
      </w:r>
      <w:r>
        <w:rPr>
          <w:rFonts w:ascii="Arial" w:hAnsi="Arial" w:cs="Arial"/>
          <w:snapToGrid w:val="0"/>
        </w:rPr>
        <w:t xml:space="preserve">, </w:t>
      </w:r>
      <w:r w:rsidR="00AD66EE">
        <w:rPr>
          <w:rFonts w:ascii="Arial" w:hAnsi="Arial" w:cs="Arial"/>
          <w:snapToGrid w:val="0"/>
        </w:rPr>
        <w:t>Elisabeth</w:t>
      </w:r>
      <w:r w:rsidR="00186DC7">
        <w:rPr>
          <w:rFonts w:ascii="Arial" w:hAnsi="Arial" w:cs="Arial"/>
          <w:snapToGrid w:val="0"/>
        </w:rPr>
        <w:t xml:space="preserve"> </w:t>
      </w:r>
      <w:r w:rsidR="005F056D">
        <w:rPr>
          <w:rFonts w:ascii="Arial" w:hAnsi="Arial" w:cs="Arial"/>
          <w:snapToGrid w:val="0"/>
        </w:rPr>
        <w:t>Holtzer</w:t>
      </w:r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5F056D">
        <w:rPr>
          <w:rFonts w:ascii="Arial" w:hAnsi="Arial" w:cs="Arial"/>
          <w:snapToGrid w:val="0"/>
        </w:rPr>
        <w:t>749</w:t>
      </w:r>
      <w:r w:rsidR="009F3362">
        <w:rPr>
          <w:rFonts w:ascii="Arial" w:hAnsi="Arial" w:cs="Arial"/>
          <w:snapToGrid w:val="0"/>
        </w:rPr>
        <w:t>-</w:t>
      </w:r>
      <w:r w:rsidR="005F056D">
        <w:rPr>
          <w:rFonts w:ascii="Arial" w:hAnsi="Arial" w:cs="Arial"/>
          <w:snapToGrid w:val="0"/>
        </w:rPr>
        <w:t>6509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F305F7" w:rsidRPr="00F06F8E">
          <w:rPr>
            <w:rStyle w:val="Hyperlink"/>
            <w:rFonts w:ascii="Arial" w:hAnsi="Arial" w:cs="Arial"/>
            <w:snapToGrid w:val="0"/>
          </w:rPr>
          <w:t>Elisabeth.Holtzer@wakefern.com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2E23C0" w:rsidRPr="00E505E1" w:rsidRDefault="002E23C0" w:rsidP="00695F47">
      <w:pPr>
        <w:pStyle w:val="Default"/>
        <w:rPr>
          <w:rFonts w:ascii="Arial" w:hAnsi="Arial" w:cs="Arial"/>
        </w:rPr>
      </w:pPr>
    </w:p>
    <w:p w:rsidR="00E505E1" w:rsidRPr="00E505E1" w:rsidRDefault="0076405C" w:rsidP="00E505E1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7" w:history="1">
        <w:r w:rsidR="00E505E1" w:rsidRPr="00E505E1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About Inserra Supermarkets</w:t>
        </w:r>
      </w:hyperlink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attachedTemplate r:id="rId1"/>
  <w:defaultTabStop w:val="720"/>
  <w:characterSpacingControl w:val="doNotCompress"/>
  <w:compat/>
  <w:rsids>
    <w:rsidRoot w:val="0075230E"/>
    <w:rsid w:val="000043E8"/>
    <w:rsid w:val="00017CB8"/>
    <w:rsid w:val="00033FC3"/>
    <w:rsid w:val="0004541F"/>
    <w:rsid w:val="00056B01"/>
    <w:rsid w:val="00064966"/>
    <w:rsid w:val="000B5F78"/>
    <w:rsid w:val="000D3155"/>
    <w:rsid w:val="001234FC"/>
    <w:rsid w:val="00152FBB"/>
    <w:rsid w:val="00176219"/>
    <w:rsid w:val="00186DC7"/>
    <w:rsid w:val="0018788D"/>
    <w:rsid w:val="001918AA"/>
    <w:rsid w:val="001A4E42"/>
    <w:rsid w:val="001B6D89"/>
    <w:rsid w:val="001D00BB"/>
    <w:rsid w:val="001D57EA"/>
    <w:rsid w:val="001E6320"/>
    <w:rsid w:val="002127FC"/>
    <w:rsid w:val="00231F67"/>
    <w:rsid w:val="00234DF3"/>
    <w:rsid w:val="00246C39"/>
    <w:rsid w:val="00265961"/>
    <w:rsid w:val="00281253"/>
    <w:rsid w:val="002847F1"/>
    <w:rsid w:val="002A6AD6"/>
    <w:rsid w:val="002B264F"/>
    <w:rsid w:val="002B390A"/>
    <w:rsid w:val="002C64CE"/>
    <w:rsid w:val="002E23C0"/>
    <w:rsid w:val="003030A7"/>
    <w:rsid w:val="00306D6F"/>
    <w:rsid w:val="00312772"/>
    <w:rsid w:val="00327170"/>
    <w:rsid w:val="0034264E"/>
    <w:rsid w:val="00345780"/>
    <w:rsid w:val="00386A1C"/>
    <w:rsid w:val="003A30FA"/>
    <w:rsid w:val="003C391A"/>
    <w:rsid w:val="003D6E9E"/>
    <w:rsid w:val="003E0994"/>
    <w:rsid w:val="003E7B81"/>
    <w:rsid w:val="003F1797"/>
    <w:rsid w:val="003F7CA2"/>
    <w:rsid w:val="004059DF"/>
    <w:rsid w:val="00410F39"/>
    <w:rsid w:val="00412060"/>
    <w:rsid w:val="00412543"/>
    <w:rsid w:val="00450DA0"/>
    <w:rsid w:val="00451C97"/>
    <w:rsid w:val="0046619C"/>
    <w:rsid w:val="00470D69"/>
    <w:rsid w:val="00486CF3"/>
    <w:rsid w:val="00495657"/>
    <w:rsid w:val="004B06A7"/>
    <w:rsid w:val="005012FE"/>
    <w:rsid w:val="005430D0"/>
    <w:rsid w:val="00561E33"/>
    <w:rsid w:val="00570A3F"/>
    <w:rsid w:val="00595128"/>
    <w:rsid w:val="005A0A61"/>
    <w:rsid w:val="005B3564"/>
    <w:rsid w:val="005C3C2A"/>
    <w:rsid w:val="005E6DD4"/>
    <w:rsid w:val="005F056D"/>
    <w:rsid w:val="006162C8"/>
    <w:rsid w:val="006249B1"/>
    <w:rsid w:val="006340D0"/>
    <w:rsid w:val="00644D0F"/>
    <w:rsid w:val="00662E79"/>
    <w:rsid w:val="00671BFE"/>
    <w:rsid w:val="006936EB"/>
    <w:rsid w:val="00695F47"/>
    <w:rsid w:val="006978AE"/>
    <w:rsid w:val="006B32CB"/>
    <w:rsid w:val="006D2E12"/>
    <w:rsid w:val="00710CC0"/>
    <w:rsid w:val="00717927"/>
    <w:rsid w:val="00724B56"/>
    <w:rsid w:val="00727EC1"/>
    <w:rsid w:val="0075230E"/>
    <w:rsid w:val="00753588"/>
    <w:rsid w:val="0075552C"/>
    <w:rsid w:val="007606CD"/>
    <w:rsid w:val="0076405C"/>
    <w:rsid w:val="0076416B"/>
    <w:rsid w:val="00777072"/>
    <w:rsid w:val="007960FB"/>
    <w:rsid w:val="007A5D34"/>
    <w:rsid w:val="007B61C8"/>
    <w:rsid w:val="007C21B1"/>
    <w:rsid w:val="007E4AE5"/>
    <w:rsid w:val="0080263A"/>
    <w:rsid w:val="00856D3A"/>
    <w:rsid w:val="00863BAE"/>
    <w:rsid w:val="008640F4"/>
    <w:rsid w:val="0086777B"/>
    <w:rsid w:val="00872159"/>
    <w:rsid w:val="008741BC"/>
    <w:rsid w:val="00884C18"/>
    <w:rsid w:val="008B342C"/>
    <w:rsid w:val="008B76B1"/>
    <w:rsid w:val="008C20A7"/>
    <w:rsid w:val="008C50C6"/>
    <w:rsid w:val="008C6DCE"/>
    <w:rsid w:val="008E6D6C"/>
    <w:rsid w:val="00915693"/>
    <w:rsid w:val="00987658"/>
    <w:rsid w:val="009A4CE6"/>
    <w:rsid w:val="009C2EB9"/>
    <w:rsid w:val="009F3362"/>
    <w:rsid w:val="00A046C1"/>
    <w:rsid w:val="00A11689"/>
    <w:rsid w:val="00A1373E"/>
    <w:rsid w:val="00A15977"/>
    <w:rsid w:val="00A16ED8"/>
    <w:rsid w:val="00A268CA"/>
    <w:rsid w:val="00A31F07"/>
    <w:rsid w:val="00A56849"/>
    <w:rsid w:val="00A64501"/>
    <w:rsid w:val="00A71E8E"/>
    <w:rsid w:val="00A77673"/>
    <w:rsid w:val="00AB65DE"/>
    <w:rsid w:val="00AC4451"/>
    <w:rsid w:val="00AD66EE"/>
    <w:rsid w:val="00AE0B89"/>
    <w:rsid w:val="00AE566C"/>
    <w:rsid w:val="00B00A8E"/>
    <w:rsid w:val="00B1684C"/>
    <w:rsid w:val="00B21C78"/>
    <w:rsid w:val="00B353E1"/>
    <w:rsid w:val="00B92B36"/>
    <w:rsid w:val="00BA5F8F"/>
    <w:rsid w:val="00BA6D23"/>
    <w:rsid w:val="00BB5E84"/>
    <w:rsid w:val="00BD1274"/>
    <w:rsid w:val="00BE0EA1"/>
    <w:rsid w:val="00BF5A6F"/>
    <w:rsid w:val="00C05A2A"/>
    <w:rsid w:val="00C21BC8"/>
    <w:rsid w:val="00C71CE2"/>
    <w:rsid w:val="00C722D8"/>
    <w:rsid w:val="00C7454D"/>
    <w:rsid w:val="00C74E3F"/>
    <w:rsid w:val="00C93D06"/>
    <w:rsid w:val="00CA21ED"/>
    <w:rsid w:val="00CA6176"/>
    <w:rsid w:val="00CC7025"/>
    <w:rsid w:val="00CD1920"/>
    <w:rsid w:val="00CD2517"/>
    <w:rsid w:val="00CE03C2"/>
    <w:rsid w:val="00CE1867"/>
    <w:rsid w:val="00CE2D0D"/>
    <w:rsid w:val="00CF6BDF"/>
    <w:rsid w:val="00D0533A"/>
    <w:rsid w:val="00D14C4C"/>
    <w:rsid w:val="00D84D2D"/>
    <w:rsid w:val="00D95106"/>
    <w:rsid w:val="00DA250E"/>
    <w:rsid w:val="00DA54E6"/>
    <w:rsid w:val="00DA5729"/>
    <w:rsid w:val="00DB24B2"/>
    <w:rsid w:val="00E121DA"/>
    <w:rsid w:val="00E23611"/>
    <w:rsid w:val="00E33E10"/>
    <w:rsid w:val="00E47206"/>
    <w:rsid w:val="00E505E1"/>
    <w:rsid w:val="00E913A4"/>
    <w:rsid w:val="00ED39C9"/>
    <w:rsid w:val="00F305F7"/>
    <w:rsid w:val="00F31AB6"/>
    <w:rsid w:val="00F41615"/>
    <w:rsid w:val="00F559B9"/>
    <w:rsid w:val="00F932AF"/>
    <w:rsid w:val="00FA166B"/>
    <w:rsid w:val="00FA485E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sabeth.Holtzer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AppData\Local\Microsoft\Windows\Temporary%20Internet%20Files\Content.Outlook\0U6WT9S1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40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5</cp:revision>
  <cp:lastPrinted>2017-01-30T20:15:00Z</cp:lastPrinted>
  <dcterms:created xsi:type="dcterms:W3CDTF">2017-01-30T20:15:00Z</dcterms:created>
  <dcterms:modified xsi:type="dcterms:W3CDTF">2017-01-30T21:34:00Z</dcterms:modified>
</cp:coreProperties>
</file>