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841" w:rsidRPr="00CF0A41" w:rsidRDefault="000D4841" w:rsidP="000D4841">
      <w:pPr>
        <w:widowControl w:val="0"/>
        <w:pBdr>
          <w:bottom w:val="single" w:sz="6" w:space="1" w:color="auto"/>
        </w:pBdr>
        <w:tabs>
          <w:tab w:val="left" w:pos="720"/>
          <w:tab w:val="center" w:pos="4320"/>
          <w:tab w:val="right" w:pos="8640"/>
        </w:tabs>
        <w:rPr>
          <w:rFonts w:ascii="Arial" w:hAnsi="Arial" w:cs="Arial"/>
        </w:rPr>
      </w:pPr>
    </w:p>
    <w:p w:rsidR="000D4841" w:rsidRPr="00381C7E" w:rsidRDefault="000D4841" w:rsidP="000D4841">
      <w:pPr>
        <w:tabs>
          <w:tab w:val="center" w:pos="4320"/>
          <w:tab w:val="right" w:pos="8640"/>
        </w:tabs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NEWS RELEASE</w:t>
      </w:r>
    </w:p>
    <w:p w:rsidR="000D4841" w:rsidRPr="00381C7E" w:rsidRDefault="000D4841" w:rsidP="000D4841">
      <w:pPr>
        <w:tabs>
          <w:tab w:val="center" w:pos="4320"/>
          <w:tab w:val="right" w:pos="8640"/>
        </w:tabs>
        <w:rPr>
          <w:rFonts w:ascii="Arial" w:hAnsi="Arial" w:cs="Arial"/>
        </w:rPr>
      </w:pPr>
    </w:p>
    <w:p w:rsidR="000D4841" w:rsidRPr="00381C7E" w:rsidRDefault="000D4841" w:rsidP="000D4841">
      <w:pPr>
        <w:rPr>
          <w:rFonts w:ascii="Arial" w:hAnsi="Arial" w:cs="Arial"/>
          <w:sz w:val="24"/>
          <w:szCs w:val="24"/>
        </w:rPr>
      </w:pPr>
      <w:r w:rsidRPr="00381C7E">
        <w:rPr>
          <w:rFonts w:ascii="Arial" w:hAnsi="Arial" w:cs="Arial"/>
          <w:bCs/>
          <w:sz w:val="24"/>
          <w:szCs w:val="24"/>
        </w:rPr>
        <w:t>Eastman Companies</w:t>
      </w:r>
      <w:r w:rsidRPr="00381C7E">
        <w:rPr>
          <w:rFonts w:ascii="Arial" w:hAnsi="Arial" w:cs="Arial"/>
          <w:sz w:val="24"/>
          <w:szCs w:val="24"/>
        </w:rPr>
        <w:br/>
        <w:t>651 W. Mount Pleasant Avenue</w:t>
      </w:r>
      <w:r w:rsidRPr="00381C7E">
        <w:rPr>
          <w:rFonts w:ascii="Arial" w:hAnsi="Arial" w:cs="Arial"/>
          <w:sz w:val="24"/>
          <w:szCs w:val="24"/>
        </w:rPr>
        <w:br/>
        <w:t>Livingston, New Jersey 07039</w:t>
      </w:r>
    </w:p>
    <w:p w:rsidR="000D4841" w:rsidRPr="00381C7E" w:rsidRDefault="000D4841" w:rsidP="000D4841">
      <w:pPr>
        <w:tabs>
          <w:tab w:val="left" w:pos="5445"/>
        </w:tabs>
        <w:rPr>
          <w:rFonts w:ascii="Arial" w:hAnsi="Arial" w:cs="Arial"/>
          <w:sz w:val="24"/>
          <w:szCs w:val="24"/>
        </w:rPr>
      </w:pPr>
      <w:r w:rsidRPr="00381C7E">
        <w:rPr>
          <w:rFonts w:ascii="Arial" w:hAnsi="Arial" w:cs="Arial"/>
          <w:sz w:val="24"/>
          <w:szCs w:val="24"/>
        </w:rPr>
        <w:tab/>
      </w:r>
    </w:p>
    <w:p w:rsidR="000D4841" w:rsidRPr="00381C7E" w:rsidRDefault="000D4841" w:rsidP="000D4841">
      <w:pPr>
        <w:widowControl w:val="0"/>
        <w:rPr>
          <w:rFonts w:ascii="Arial" w:hAnsi="Arial" w:cs="Arial"/>
          <w:snapToGrid w:val="0"/>
          <w:sz w:val="24"/>
          <w:szCs w:val="24"/>
        </w:rPr>
      </w:pPr>
      <w:r w:rsidRPr="00381C7E">
        <w:rPr>
          <w:rFonts w:ascii="Arial" w:hAnsi="Arial" w:cs="Arial"/>
          <w:sz w:val="24"/>
          <w:szCs w:val="24"/>
        </w:rPr>
        <w:t xml:space="preserve">Media Contact: Donna Gould / (201) 796-7788 / </w:t>
      </w:r>
      <w:hyperlink r:id="rId5" w:history="1">
        <w:r w:rsidRPr="00381C7E">
          <w:rPr>
            <w:rStyle w:val="Hyperlink"/>
            <w:rFonts w:ascii="Arial" w:hAnsi="Arial" w:cs="Arial"/>
            <w:sz w:val="24"/>
            <w:szCs w:val="24"/>
          </w:rPr>
          <w:t>donna@caryl.com</w:t>
        </w:r>
      </w:hyperlink>
      <w:r w:rsidRPr="00381C7E">
        <w:rPr>
          <w:rFonts w:ascii="Arial" w:hAnsi="Arial" w:cs="Arial"/>
          <w:sz w:val="24"/>
          <w:szCs w:val="24"/>
        </w:rPr>
        <w:t xml:space="preserve"> / </w:t>
      </w:r>
      <w:hyperlink r:id="rId6" w:history="1">
        <w:r w:rsidRPr="00381C7E">
          <w:rPr>
            <w:rStyle w:val="Hyperlink"/>
            <w:rFonts w:ascii="Arial" w:hAnsi="Arial" w:cs="Arial"/>
            <w:sz w:val="24"/>
            <w:szCs w:val="24"/>
          </w:rPr>
          <w:t>@</w:t>
        </w:r>
        <w:proofErr w:type="spellStart"/>
        <w:r w:rsidRPr="00381C7E">
          <w:rPr>
            <w:rStyle w:val="Hyperlink"/>
            <w:rFonts w:ascii="Arial" w:hAnsi="Arial" w:cs="Arial"/>
            <w:sz w:val="24"/>
            <w:szCs w:val="24"/>
          </w:rPr>
          <w:t>carylcomm</w:t>
        </w:r>
        <w:proofErr w:type="spellEnd"/>
      </w:hyperlink>
    </w:p>
    <w:p w:rsidR="000D4841" w:rsidRDefault="000D4841" w:rsidP="00C15317">
      <w:pPr>
        <w:rPr>
          <w:rFonts w:ascii="Arial" w:hAnsi="Arial" w:cs="Arial"/>
          <w:b/>
          <w:sz w:val="24"/>
          <w:szCs w:val="24"/>
        </w:rPr>
      </w:pPr>
    </w:p>
    <w:p w:rsidR="00C15317" w:rsidRPr="00C15317" w:rsidRDefault="00C15317" w:rsidP="00C15317">
      <w:pPr>
        <w:rPr>
          <w:rFonts w:ascii="Arial" w:hAnsi="Arial" w:cs="Arial"/>
          <w:b/>
          <w:sz w:val="24"/>
          <w:szCs w:val="24"/>
        </w:rPr>
      </w:pPr>
      <w:r w:rsidRPr="00C15317">
        <w:rPr>
          <w:rFonts w:ascii="Arial" w:hAnsi="Arial" w:cs="Arial"/>
          <w:b/>
          <w:sz w:val="24"/>
          <w:szCs w:val="24"/>
        </w:rPr>
        <w:t>Second Annual ‘</w:t>
      </w:r>
      <w:proofErr w:type="spellStart"/>
      <w:r w:rsidRPr="00C15317">
        <w:rPr>
          <w:rFonts w:ascii="Arial" w:hAnsi="Arial" w:cs="Arial"/>
          <w:b/>
          <w:sz w:val="24"/>
          <w:szCs w:val="24"/>
        </w:rPr>
        <w:t>BARKtoberfest</w:t>
      </w:r>
      <w:proofErr w:type="spellEnd"/>
      <w:r w:rsidRPr="00C15317">
        <w:rPr>
          <w:rFonts w:ascii="Arial" w:hAnsi="Arial" w:cs="Arial"/>
          <w:b/>
          <w:sz w:val="24"/>
          <w:szCs w:val="24"/>
        </w:rPr>
        <w:t xml:space="preserve">’ </w:t>
      </w:r>
      <w:r w:rsidR="00E172F5">
        <w:rPr>
          <w:rFonts w:ascii="Arial" w:hAnsi="Arial" w:cs="Arial"/>
          <w:b/>
          <w:sz w:val="24"/>
          <w:szCs w:val="24"/>
        </w:rPr>
        <w:t>Draws a Crowd</w:t>
      </w:r>
      <w:r w:rsidRPr="00C15317">
        <w:rPr>
          <w:rFonts w:ascii="Arial" w:hAnsi="Arial" w:cs="Arial"/>
          <w:b/>
          <w:sz w:val="24"/>
          <w:szCs w:val="24"/>
        </w:rPr>
        <w:t xml:space="preserve"> </w:t>
      </w:r>
    </w:p>
    <w:p w:rsidR="00C15317" w:rsidRPr="00C15317" w:rsidRDefault="00C15317" w:rsidP="00C15317">
      <w:pPr>
        <w:rPr>
          <w:rFonts w:ascii="Arial" w:hAnsi="Arial" w:cs="Arial"/>
          <w:b/>
          <w:i/>
          <w:sz w:val="24"/>
          <w:szCs w:val="24"/>
        </w:rPr>
      </w:pPr>
      <w:r w:rsidRPr="00C15317">
        <w:rPr>
          <w:rFonts w:ascii="Arial" w:hAnsi="Arial" w:cs="Arial"/>
          <w:b/>
          <w:i/>
          <w:sz w:val="24"/>
          <w:szCs w:val="24"/>
        </w:rPr>
        <w:t>Pet Adoption Event Raised Funds, Awareness for Local Animal Shelters and Rescue Groups</w:t>
      </w:r>
    </w:p>
    <w:p w:rsidR="00C15317" w:rsidRPr="00C15317" w:rsidRDefault="00C15317" w:rsidP="00C15317">
      <w:pPr>
        <w:rPr>
          <w:rFonts w:ascii="Arial" w:hAnsi="Arial" w:cs="Arial"/>
          <w:b/>
          <w:sz w:val="24"/>
          <w:szCs w:val="24"/>
        </w:rPr>
      </w:pPr>
    </w:p>
    <w:p w:rsidR="00C15317" w:rsidRDefault="00C15317" w:rsidP="00C15317">
      <w:pPr>
        <w:rPr>
          <w:rFonts w:ascii="Arial" w:hAnsi="Arial" w:cs="Arial"/>
          <w:sz w:val="24"/>
          <w:szCs w:val="24"/>
        </w:rPr>
      </w:pPr>
      <w:r w:rsidRPr="00C15317">
        <w:rPr>
          <w:rFonts w:ascii="Arial" w:hAnsi="Arial" w:cs="Arial"/>
          <w:sz w:val="24"/>
          <w:szCs w:val="24"/>
        </w:rPr>
        <w:t xml:space="preserve">WEST ORANGE, N.J. – </w:t>
      </w:r>
      <w:r w:rsidR="000A50C5">
        <w:rPr>
          <w:rFonts w:ascii="Arial" w:hAnsi="Arial" w:cs="Arial"/>
          <w:sz w:val="24"/>
          <w:szCs w:val="24"/>
        </w:rPr>
        <w:t xml:space="preserve">Nov. 1, </w:t>
      </w:r>
      <w:r w:rsidRPr="00C15317">
        <w:rPr>
          <w:rFonts w:ascii="Arial" w:hAnsi="Arial" w:cs="Arial"/>
          <w:sz w:val="24"/>
          <w:szCs w:val="24"/>
        </w:rPr>
        <w:t xml:space="preserve">2017 – The second annual “BARKtoberfest” pet adoption event recently took place in the Berson Learning Center parking lot at </w:t>
      </w:r>
      <w:hyperlink r:id="rId7" w:history="1">
        <w:r w:rsidR="00927897">
          <w:rPr>
            <w:rStyle w:val="Hyperlink"/>
            <w:rFonts w:ascii="Arial" w:hAnsi="Arial" w:cs="Arial"/>
            <w:sz w:val="24"/>
            <w:szCs w:val="24"/>
          </w:rPr>
          <w:t>Turtle Back Zoo</w:t>
        </w:r>
      </w:hyperlink>
      <w:r w:rsidR="00927897">
        <w:rPr>
          <w:rFonts w:ascii="Arial" w:hAnsi="Arial" w:cs="Arial"/>
          <w:sz w:val="24"/>
          <w:szCs w:val="24"/>
        </w:rPr>
        <w:t xml:space="preserve"> </w:t>
      </w:r>
      <w:r w:rsidRPr="00C15317">
        <w:rPr>
          <w:rFonts w:ascii="Arial" w:hAnsi="Arial" w:cs="Arial"/>
          <w:sz w:val="24"/>
          <w:szCs w:val="24"/>
        </w:rPr>
        <w:t>in West Orange, a facility of the Essex County Par</w:t>
      </w:r>
      <w:r w:rsidR="009846A1">
        <w:rPr>
          <w:rFonts w:ascii="Arial" w:hAnsi="Arial" w:cs="Arial"/>
          <w:sz w:val="24"/>
          <w:szCs w:val="24"/>
        </w:rPr>
        <w:t xml:space="preserve">ks Department. The event raised funds </w:t>
      </w:r>
      <w:r w:rsidRPr="00C15317">
        <w:rPr>
          <w:rFonts w:ascii="Arial" w:hAnsi="Arial" w:cs="Arial"/>
          <w:sz w:val="24"/>
          <w:szCs w:val="24"/>
        </w:rPr>
        <w:t>for participating animal shelters and</w:t>
      </w:r>
      <w:r w:rsidR="009846A1">
        <w:rPr>
          <w:rFonts w:ascii="Arial" w:hAnsi="Arial" w:cs="Arial"/>
          <w:sz w:val="24"/>
          <w:szCs w:val="24"/>
        </w:rPr>
        <w:t xml:space="preserve"> rescue groups, and resulted in a number of </w:t>
      </w:r>
      <w:r w:rsidRPr="00C15317">
        <w:rPr>
          <w:rFonts w:ascii="Arial" w:hAnsi="Arial" w:cs="Arial"/>
          <w:sz w:val="24"/>
          <w:szCs w:val="24"/>
        </w:rPr>
        <w:t>pet a</w:t>
      </w:r>
      <w:r w:rsidR="0015546D">
        <w:rPr>
          <w:rFonts w:ascii="Arial" w:hAnsi="Arial" w:cs="Arial"/>
          <w:sz w:val="24"/>
          <w:szCs w:val="24"/>
        </w:rPr>
        <w:t>doptions with additional</w:t>
      </w:r>
      <w:r w:rsidRPr="00C15317">
        <w:rPr>
          <w:rFonts w:ascii="Arial" w:hAnsi="Arial" w:cs="Arial"/>
          <w:sz w:val="24"/>
          <w:szCs w:val="24"/>
        </w:rPr>
        <w:t xml:space="preserve"> applications </w:t>
      </w:r>
      <w:r w:rsidR="009846A1">
        <w:rPr>
          <w:rFonts w:ascii="Arial" w:hAnsi="Arial" w:cs="Arial"/>
          <w:sz w:val="24"/>
          <w:szCs w:val="24"/>
        </w:rPr>
        <w:t>pending</w:t>
      </w:r>
      <w:r w:rsidRPr="00C15317">
        <w:rPr>
          <w:rFonts w:ascii="Arial" w:hAnsi="Arial" w:cs="Arial"/>
          <w:sz w:val="24"/>
          <w:szCs w:val="24"/>
        </w:rPr>
        <w:t>.</w:t>
      </w:r>
      <w:r w:rsidR="009846A1">
        <w:rPr>
          <w:rFonts w:ascii="Arial" w:hAnsi="Arial" w:cs="Arial"/>
          <w:sz w:val="24"/>
          <w:szCs w:val="24"/>
        </w:rPr>
        <w:t xml:space="preserve"> </w:t>
      </w:r>
      <w:r w:rsidR="0015546D">
        <w:rPr>
          <w:rFonts w:ascii="Arial" w:hAnsi="Arial" w:cs="Arial"/>
          <w:sz w:val="24"/>
          <w:szCs w:val="24"/>
        </w:rPr>
        <w:t>Donating</w:t>
      </w:r>
      <w:r w:rsidR="009846A1" w:rsidRPr="00C15317">
        <w:rPr>
          <w:rFonts w:ascii="Arial" w:hAnsi="Arial" w:cs="Arial"/>
          <w:sz w:val="24"/>
          <w:szCs w:val="24"/>
        </w:rPr>
        <w:t xml:space="preserve"> their time to make the event a success were volunteers from nonprofit organization</w:t>
      </w:r>
      <w:r w:rsidR="009846A1">
        <w:rPr>
          <w:rFonts w:ascii="Arial" w:hAnsi="Arial" w:cs="Arial"/>
          <w:sz w:val="24"/>
          <w:szCs w:val="24"/>
        </w:rPr>
        <w:t>,</w:t>
      </w:r>
      <w:r w:rsidR="009846A1" w:rsidRPr="00C15317">
        <w:rPr>
          <w:rFonts w:ascii="Arial" w:hAnsi="Arial" w:cs="Arial"/>
          <w:sz w:val="24"/>
          <w:szCs w:val="24"/>
        </w:rPr>
        <w:t xml:space="preserve"> Jersey Cares</w:t>
      </w:r>
      <w:r w:rsidR="009846A1">
        <w:rPr>
          <w:rFonts w:ascii="Arial" w:hAnsi="Arial" w:cs="Arial"/>
          <w:sz w:val="24"/>
          <w:szCs w:val="24"/>
        </w:rPr>
        <w:t>.</w:t>
      </w:r>
    </w:p>
    <w:p w:rsidR="00C15317" w:rsidRPr="00C15317" w:rsidRDefault="00C15317" w:rsidP="00C15317">
      <w:pPr>
        <w:rPr>
          <w:rFonts w:ascii="Arial" w:hAnsi="Arial" w:cs="Arial"/>
          <w:sz w:val="24"/>
          <w:szCs w:val="24"/>
        </w:rPr>
      </w:pPr>
    </w:p>
    <w:p w:rsidR="00C15317" w:rsidRDefault="00C15317" w:rsidP="00C15317">
      <w:pPr>
        <w:rPr>
          <w:rFonts w:ascii="Arial" w:hAnsi="Arial" w:cs="Arial"/>
          <w:sz w:val="24"/>
          <w:szCs w:val="24"/>
        </w:rPr>
      </w:pPr>
      <w:r w:rsidRPr="00C15317">
        <w:rPr>
          <w:rFonts w:ascii="Arial" w:hAnsi="Arial" w:cs="Arial"/>
          <w:sz w:val="24"/>
          <w:szCs w:val="24"/>
        </w:rPr>
        <w:t xml:space="preserve">Livingston-based </w:t>
      </w:r>
      <w:hyperlink r:id="rId8" w:history="1">
        <w:r w:rsidR="00927897">
          <w:rPr>
            <w:rStyle w:val="Hyperlink"/>
            <w:rFonts w:ascii="Arial" w:hAnsi="Arial" w:cs="Arial"/>
            <w:sz w:val="24"/>
            <w:szCs w:val="24"/>
          </w:rPr>
          <w:t>Eastman Companies</w:t>
        </w:r>
      </w:hyperlink>
      <w:r w:rsidR="00927897">
        <w:rPr>
          <w:rFonts w:ascii="Arial" w:hAnsi="Arial" w:cs="Arial"/>
          <w:sz w:val="24"/>
          <w:szCs w:val="24"/>
        </w:rPr>
        <w:t xml:space="preserve">  </w:t>
      </w:r>
      <w:r w:rsidRPr="00C15317">
        <w:rPr>
          <w:rFonts w:ascii="Arial" w:hAnsi="Arial" w:cs="Arial"/>
          <w:sz w:val="24"/>
          <w:szCs w:val="24"/>
        </w:rPr>
        <w:t xml:space="preserve">and </w:t>
      </w:r>
      <w:hyperlink r:id="rId9" w:history="1">
        <w:r w:rsidR="00927897">
          <w:rPr>
            <w:rStyle w:val="Hyperlink"/>
            <w:rFonts w:ascii="Arial" w:hAnsi="Arial" w:cs="Arial"/>
            <w:sz w:val="24"/>
            <w:szCs w:val="24"/>
          </w:rPr>
          <w:t>The Shoppes at the Livingston Circle</w:t>
        </w:r>
      </w:hyperlink>
      <w:r w:rsidR="00927897">
        <w:rPr>
          <w:rFonts w:ascii="Arial" w:hAnsi="Arial" w:cs="Arial"/>
          <w:sz w:val="24"/>
          <w:szCs w:val="24"/>
        </w:rPr>
        <w:t xml:space="preserve"> </w:t>
      </w:r>
      <w:r w:rsidRPr="00C15317">
        <w:rPr>
          <w:rFonts w:ascii="Arial" w:hAnsi="Arial" w:cs="Arial"/>
          <w:sz w:val="24"/>
          <w:szCs w:val="24"/>
        </w:rPr>
        <w:t>lent their support by sponsoring a Pet Photo Bo</w:t>
      </w:r>
      <w:r w:rsidR="00E172F5">
        <w:rPr>
          <w:rFonts w:ascii="Arial" w:hAnsi="Arial" w:cs="Arial"/>
          <w:sz w:val="24"/>
          <w:szCs w:val="24"/>
        </w:rPr>
        <w:t xml:space="preserve">oth &amp; Costume Contest. Those in </w:t>
      </w:r>
      <w:r w:rsidRPr="00C15317">
        <w:rPr>
          <w:rFonts w:ascii="Arial" w:hAnsi="Arial" w:cs="Arial"/>
          <w:sz w:val="24"/>
          <w:szCs w:val="24"/>
        </w:rPr>
        <w:t xml:space="preserve">attendance had the opportunity to have their dog’s photo entered in a contest on The Shoppes at the Livingston Circle’s Facebook page. Prizes were donated by Friends of the Livingston Animal Shelter and the shopping center’s tenants, including Ike’s Bagel Café, </w:t>
      </w:r>
      <w:proofErr w:type="spellStart"/>
      <w:r w:rsidRPr="00C15317">
        <w:rPr>
          <w:rFonts w:ascii="Arial" w:hAnsi="Arial" w:cs="Arial"/>
          <w:sz w:val="24"/>
          <w:szCs w:val="24"/>
        </w:rPr>
        <w:t>CycleBar</w:t>
      </w:r>
      <w:proofErr w:type="spellEnd"/>
      <w:r w:rsidRPr="00C15317">
        <w:rPr>
          <w:rFonts w:ascii="Arial" w:hAnsi="Arial" w:cs="Arial"/>
          <w:sz w:val="24"/>
          <w:szCs w:val="24"/>
        </w:rPr>
        <w:t>, Goldfish Swim School, Hand &amp; Stone Massage and Facial Spa, and Wine Legend.</w:t>
      </w:r>
    </w:p>
    <w:p w:rsidR="00C15317" w:rsidRPr="00C15317" w:rsidRDefault="00C15317" w:rsidP="00C15317">
      <w:pPr>
        <w:rPr>
          <w:rFonts w:ascii="Arial" w:hAnsi="Arial" w:cs="Arial"/>
          <w:sz w:val="24"/>
          <w:szCs w:val="24"/>
        </w:rPr>
      </w:pPr>
    </w:p>
    <w:p w:rsidR="00C15317" w:rsidRDefault="009846A1" w:rsidP="00C153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Pictured is</w:t>
      </w:r>
      <w:r w:rsidR="00B169D4">
        <w:rPr>
          <w:rFonts w:ascii="Arial" w:hAnsi="Arial" w:cs="Arial"/>
          <w:sz w:val="24"/>
          <w:szCs w:val="24"/>
        </w:rPr>
        <w:t xml:space="preserve"> the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first place winner, Kuma, whose adoption is pending at the Sedona Shepherd Sanctuary in Millburn.</w:t>
      </w:r>
    </w:p>
    <w:p w:rsidR="00C15317" w:rsidRDefault="00C15317" w:rsidP="00C15317">
      <w:pPr>
        <w:rPr>
          <w:rFonts w:ascii="Arial" w:hAnsi="Arial" w:cs="Arial"/>
          <w:sz w:val="24"/>
          <w:szCs w:val="24"/>
        </w:rPr>
      </w:pPr>
    </w:p>
    <w:p w:rsidR="00C15317" w:rsidRPr="00C15317" w:rsidRDefault="00C15317" w:rsidP="00C15317">
      <w:pPr>
        <w:rPr>
          <w:rFonts w:ascii="Arial" w:hAnsi="Arial" w:cs="Arial"/>
          <w:sz w:val="24"/>
          <w:szCs w:val="24"/>
        </w:rPr>
      </w:pPr>
      <w:r w:rsidRPr="00C15317">
        <w:rPr>
          <w:rFonts w:ascii="Arial" w:hAnsi="Arial" w:cs="Arial"/>
          <w:sz w:val="24"/>
          <w:szCs w:val="24"/>
        </w:rPr>
        <w:t xml:space="preserve">Participating animal shelters and rescue groups included Friends of the Livingston </w:t>
      </w:r>
      <w:r w:rsidRPr="00ED52BC">
        <w:rPr>
          <w:rFonts w:ascii="Arial" w:hAnsi="Arial" w:cs="Arial"/>
          <w:sz w:val="24"/>
          <w:szCs w:val="24"/>
        </w:rPr>
        <w:t xml:space="preserve">Animal Shelter, Brendan’s Meadows Rescue, Rescue Haven Foundation, Greyhound Friends of New Jersey, </w:t>
      </w:r>
      <w:proofErr w:type="spellStart"/>
      <w:r w:rsidRPr="00ED52BC">
        <w:rPr>
          <w:rFonts w:ascii="Arial" w:hAnsi="Arial" w:cs="Arial"/>
          <w:sz w:val="24"/>
          <w:szCs w:val="24"/>
        </w:rPr>
        <w:t>Purrfect</w:t>
      </w:r>
      <w:proofErr w:type="spellEnd"/>
      <w:r w:rsidRPr="00ED52BC">
        <w:rPr>
          <w:rFonts w:ascii="Arial" w:hAnsi="Arial" w:cs="Arial"/>
          <w:sz w:val="24"/>
          <w:szCs w:val="24"/>
        </w:rPr>
        <w:t xml:space="preserve"> Pals, Wise Animal Rescue, </w:t>
      </w:r>
      <w:proofErr w:type="gramStart"/>
      <w:r w:rsidRPr="00ED52BC">
        <w:rPr>
          <w:rFonts w:ascii="Arial" w:hAnsi="Arial" w:cs="Arial"/>
          <w:sz w:val="24"/>
          <w:szCs w:val="24"/>
        </w:rPr>
        <w:t>People</w:t>
      </w:r>
      <w:proofErr w:type="gramEnd"/>
      <w:r w:rsidRPr="00ED52BC">
        <w:rPr>
          <w:rFonts w:ascii="Arial" w:hAnsi="Arial" w:cs="Arial"/>
          <w:sz w:val="24"/>
          <w:szCs w:val="24"/>
        </w:rPr>
        <w:t xml:space="preserve"> for Animals Spay/Neuter Clinics, Sedona Shepherd Sanctuary, Ne</w:t>
      </w:r>
      <w:r w:rsidR="00ED52BC" w:rsidRPr="00ED52BC">
        <w:rPr>
          <w:rFonts w:ascii="Arial" w:hAnsi="Arial" w:cs="Arial"/>
          <w:sz w:val="24"/>
          <w:szCs w:val="24"/>
        </w:rPr>
        <w:t xml:space="preserve">wark Associated Humane Society, </w:t>
      </w:r>
      <w:r w:rsidRPr="00ED52BC">
        <w:rPr>
          <w:rFonts w:ascii="Arial" w:hAnsi="Arial" w:cs="Arial"/>
          <w:sz w:val="24"/>
          <w:szCs w:val="24"/>
        </w:rPr>
        <w:t>Emerald City Rescue</w:t>
      </w:r>
      <w:r w:rsidR="00ED52BC" w:rsidRPr="00ED52BC">
        <w:rPr>
          <w:rFonts w:ascii="Arial" w:hAnsi="Arial" w:cs="Arial"/>
          <w:sz w:val="24"/>
          <w:szCs w:val="24"/>
        </w:rPr>
        <w:t xml:space="preserve">, </w:t>
      </w:r>
      <w:r w:rsidR="00ED52BC" w:rsidRPr="00ED52BC">
        <w:rPr>
          <w:rFonts w:ascii="Arial" w:hAnsi="Arial" w:cs="Arial"/>
          <w:color w:val="000000"/>
          <w:sz w:val="24"/>
          <w:szCs w:val="24"/>
        </w:rPr>
        <w:t>PSD Rescue, Miss Pat’s Cats, FOWA Rescue and Supporters of the Bloomfield Animal Shelter</w:t>
      </w:r>
      <w:r w:rsidR="00ED52BC" w:rsidRPr="00ED52BC">
        <w:rPr>
          <w:rFonts w:ascii="Arial" w:hAnsi="Arial" w:cs="Arial"/>
          <w:sz w:val="24"/>
          <w:szCs w:val="24"/>
        </w:rPr>
        <w:t xml:space="preserve">. </w:t>
      </w:r>
    </w:p>
    <w:p w:rsidR="00C15317" w:rsidRDefault="00C15317" w:rsidP="00C15317">
      <w:pPr>
        <w:rPr>
          <w:rFonts w:ascii="Arial" w:hAnsi="Arial" w:cs="Arial"/>
          <w:sz w:val="24"/>
          <w:szCs w:val="24"/>
        </w:rPr>
      </w:pPr>
    </w:p>
    <w:p w:rsidR="00EA2E26" w:rsidRDefault="000A50C5" w:rsidP="00C15317">
      <w:pPr>
        <w:ind w:left="288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###</w:t>
      </w:r>
    </w:p>
    <w:p w:rsidR="000A50C5" w:rsidRDefault="000A50C5" w:rsidP="000A50C5"/>
    <w:p w:rsidR="000A50C5" w:rsidRPr="001D7469" w:rsidRDefault="000A50C5" w:rsidP="000A50C5">
      <w:pPr>
        <w:rPr>
          <w:rFonts w:ascii="Arial" w:eastAsia="Times New Roman" w:hAnsi="Arial" w:cs="Arial"/>
          <w:snapToGrid w:val="0"/>
          <w:sz w:val="24"/>
          <w:szCs w:val="24"/>
        </w:rPr>
      </w:pPr>
      <w:hyperlink r:id="rId10" w:history="1">
        <w:r w:rsidRPr="001D7469">
          <w:rPr>
            <w:rFonts w:ascii="Arial" w:eastAsia="Times New Roman" w:hAnsi="Arial" w:cs="Arial"/>
            <w:snapToGrid w:val="0"/>
            <w:color w:val="0000FF"/>
            <w:sz w:val="24"/>
            <w:szCs w:val="24"/>
            <w:u w:val="single"/>
          </w:rPr>
          <w:t>About Eastman Companies</w:t>
        </w:r>
      </w:hyperlink>
    </w:p>
    <w:p w:rsidR="000A50C5" w:rsidRPr="00C15317" w:rsidRDefault="000A50C5" w:rsidP="000A50C5">
      <w:pPr>
        <w:rPr>
          <w:rFonts w:ascii="Arial" w:hAnsi="Arial" w:cs="Arial"/>
          <w:sz w:val="24"/>
          <w:szCs w:val="24"/>
        </w:rPr>
      </w:pPr>
    </w:p>
    <w:sectPr w:rsidR="000A50C5" w:rsidRPr="00C15317" w:rsidSect="0069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F6F9E"/>
    <w:multiLevelType w:val="hybridMultilevel"/>
    <w:tmpl w:val="6C36C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23ADC"/>
    <w:multiLevelType w:val="hybridMultilevel"/>
    <w:tmpl w:val="65A6F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3A7405"/>
    <w:multiLevelType w:val="hybridMultilevel"/>
    <w:tmpl w:val="E02A3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FE4857"/>
    <w:multiLevelType w:val="hybridMultilevel"/>
    <w:tmpl w:val="1F26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387A13"/>
    <w:multiLevelType w:val="hybridMultilevel"/>
    <w:tmpl w:val="AA8C4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compat/>
  <w:rsids>
    <w:rsidRoot w:val="00E1744A"/>
    <w:rsid w:val="00002BBE"/>
    <w:rsid w:val="000046EF"/>
    <w:rsid w:val="00015C54"/>
    <w:rsid w:val="00025BC3"/>
    <w:rsid w:val="00032A2A"/>
    <w:rsid w:val="00042707"/>
    <w:rsid w:val="000615FF"/>
    <w:rsid w:val="00062989"/>
    <w:rsid w:val="0006455D"/>
    <w:rsid w:val="00092327"/>
    <w:rsid w:val="00092E50"/>
    <w:rsid w:val="00095BC3"/>
    <w:rsid w:val="000A1322"/>
    <w:rsid w:val="000A2BEA"/>
    <w:rsid w:val="000A50C5"/>
    <w:rsid w:val="000B181B"/>
    <w:rsid w:val="000D252E"/>
    <w:rsid w:val="000D3B02"/>
    <w:rsid w:val="000D4841"/>
    <w:rsid w:val="000E5842"/>
    <w:rsid w:val="000F03A4"/>
    <w:rsid w:val="000F4C53"/>
    <w:rsid w:val="001010DA"/>
    <w:rsid w:val="00111D4B"/>
    <w:rsid w:val="00112224"/>
    <w:rsid w:val="00112D41"/>
    <w:rsid w:val="00113D9D"/>
    <w:rsid w:val="00126860"/>
    <w:rsid w:val="00127326"/>
    <w:rsid w:val="00133469"/>
    <w:rsid w:val="0014034E"/>
    <w:rsid w:val="00150ABE"/>
    <w:rsid w:val="0015546D"/>
    <w:rsid w:val="0016242E"/>
    <w:rsid w:val="00171865"/>
    <w:rsid w:val="0018208F"/>
    <w:rsid w:val="00184805"/>
    <w:rsid w:val="001A0569"/>
    <w:rsid w:val="001A3612"/>
    <w:rsid w:val="001A7A3D"/>
    <w:rsid w:val="001D71BC"/>
    <w:rsid w:val="001E300C"/>
    <w:rsid w:val="001F7966"/>
    <w:rsid w:val="00206CD4"/>
    <w:rsid w:val="00216317"/>
    <w:rsid w:val="002200D4"/>
    <w:rsid w:val="0024411C"/>
    <w:rsid w:val="0026552A"/>
    <w:rsid w:val="002734AD"/>
    <w:rsid w:val="00277A72"/>
    <w:rsid w:val="002929E8"/>
    <w:rsid w:val="002A67A0"/>
    <w:rsid w:val="002B1440"/>
    <w:rsid w:val="002B6DAD"/>
    <w:rsid w:val="002C220B"/>
    <w:rsid w:val="002C3734"/>
    <w:rsid w:val="00317A3B"/>
    <w:rsid w:val="0032173E"/>
    <w:rsid w:val="00324002"/>
    <w:rsid w:val="00356F4C"/>
    <w:rsid w:val="003574E5"/>
    <w:rsid w:val="00361F7E"/>
    <w:rsid w:val="0036238B"/>
    <w:rsid w:val="003641B2"/>
    <w:rsid w:val="00367C57"/>
    <w:rsid w:val="00367D0A"/>
    <w:rsid w:val="0037027D"/>
    <w:rsid w:val="003724F9"/>
    <w:rsid w:val="00374B9D"/>
    <w:rsid w:val="00374E7D"/>
    <w:rsid w:val="003B5346"/>
    <w:rsid w:val="003C1029"/>
    <w:rsid w:val="003C2AC8"/>
    <w:rsid w:val="003D476F"/>
    <w:rsid w:val="003E22A4"/>
    <w:rsid w:val="003E65CE"/>
    <w:rsid w:val="003E7BA9"/>
    <w:rsid w:val="003F33E7"/>
    <w:rsid w:val="003F6802"/>
    <w:rsid w:val="003F79AB"/>
    <w:rsid w:val="00406111"/>
    <w:rsid w:val="00410078"/>
    <w:rsid w:val="00417B0D"/>
    <w:rsid w:val="00422957"/>
    <w:rsid w:val="004303A9"/>
    <w:rsid w:val="00434918"/>
    <w:rsid w:val="00446966"/>
    <w:rsid w:val="004502FD"/>
    <w:rsid w:val="00467685"/>
    <w:rsid w:val="0047041A"/>
    <w:rsid w:val="00470968"/>
    <w:rsid w:val="00472808"/>
    <w:rsid w:val="00472AE2"/>
    <w:rsid w:val="004776D3"/>
    <w:rsid w:val="004807A7"/>
    <w:rsid w:val="00485C9B"/>
    <w:rsid w:val="00491586"/>
    <w:rsid w:val="00496AE1"/>
    <w:rsid w:val="004B78CE"/>
    <w:rsid w:val="004B7F69"/>
    <w:rsid w:val="004C07F8"/>
    <w:rsid w:val="004D2B20"/>
    <w:rsid w:val="004F7AC5"/>
    <w:rsid w:val="004F7BF7"/>
    <w:rsid w:val="00503CC4"/>
    <w:rsid w:val="00511BBD"/>
    <w:rsid w:val="00534AAD"/>
    <w:rsid w:val="00536C95"/>
    <w:rsid w:val="005410B6"/>
    <w:rsid w:val="005503FA"/>
    <w:rsid w:val="00580FF2"/>
    <w:rsid w:val="005874C1"/>
    <w:rsid w:val="00596F5B"/>
    <w:rsid w:val="00597271"/>
    <w:rsid w:val="005A4F9C"/>
    <w:rsid w:val="005A616E"/>
    <w:rsid w:val="005B648B"/>
    <w:rsid w:val="005B7D20"/>
    <w:rsid w:val="005D3009"/>
    <w:rsid w:val="005D31F9"/>
    <w:rsid w:val="005D6AB3"/>
    <w:rsid w:val="005E03F4"/>
    <w:rsid w:val="005F66EF"/>
    <w:rsid w:val="00600F0F"/>
    <w:rsid w:val="0061302C"/>
    <w:rsid w:val="006131F0"/>
    <w:rsid w:val="00615C8F"/>
    <w:rsid w:val="006300C2"/>
    <w:rsid w:val="00646957"/>
    <w:rsid w:val="006765F4"/>
    <w:rsid w:val="006936EB"/>
    <w:rsid w:val="006A33CA"/>
    <w:rsid w:val="006B7AD1"/>
    <w:rsid w:val="006C4637"/>
    <w:rsid w:val="006C5FDB"/>
    <w:rsid w:val="006D6AFA"/>
    <w:rsid w:val="006D7387"/>
    <w:rsid w:val="006F2CA4"/>
    <w:rsid w:val="006F3BCF"/>
    <w:rsid w:val="00703E40"/>
    <w:rsid w:val="00711A30"/>
    <w:rsid w:val="0071492D"/>
    <w:rsid w:val="00724B56"/>
    <w:rsid w:val="00736D61"/>
    <w:rsid w:val="007446B1"/>
    <w:rsid w:val="00760FE3"/>
    <w:rsid w:val="0076416B"/>
    <w:rsid w:val="00771B5E"/>
    <w:rsid w:val="00782E70"/>
    <w:rsid w:val="00794C6B"/>
    <w:rsid w:val="007A0993"/>
    <w:rsid w:val="007A2F42"/>
    <w:rsid w:val="007A4AB4"/>
    <w:rsid w:val="007B0D1D"/>
    <w:rsid w:val="007B744B"/>
    <w:rsid w:val="007C3E39"/>
    <w:rsid w:val="007D5B3C"/>
    <w:rsid w:val="007D72AB"/>
    <w:rsid w:val="007F1792"/>
    <w:rsid w:val="007F73C6"/>
    <w:rsid w:val="00801870"/>
    <w:rsid w:val="0080263A"/>
    <w:rsid w:val="00834E11"/>
    <w:rsid w:val="00842F63"/>
    <w:rsid w:val="008566D5"/>
    <w:rsid w:val="008640F4"/>
    <w:rsid w:val="008758CF"/>
    <w:rsid w:val="00880657"/>
    <w:rsid w:val="008827B0"/>
    <w:rsid w:val="0088731A"/>
    <w:rsid w:val="00890065"/>
    <w:rsid w:val="008975E8"/>
    <w:rsid w:val="00897887"/>
    <w:rsid w:val="008D34F8"/>
    <w:rsid w:val="008D7183"/>
    <w:rsid w:val="008E6044"/>
    <w:rsid w:val="008F23BC"/>
    <w:rsid w:val="00904B11"/>
    <w:rsid w:val="00914210"/>
    <w:rsid w:val="0091609D"/>
    <w:rsid w:val="009255F5"/>
    <w:rsid w:val="00925F13"/>
    <w:rsid w:val="00927897"/>
    <w:rsid w:val="00934A09"/>
    <w:rsid w:val="00936F59"/>
    <w:rsid w:val="00940DC4"/>
    <w:rsid w:val="00944095"/>
    <w:rsid w:val="00954028"/>
    <w:rsid w:val="009553AF"/>
    <w:rsid w:val="00962C94"/>
    <w:rsid w:val="00970463"/>
    <w:rsid w:val="009719C1"/>
    <w:rsid w:val="009846A1"/>
    <w:rsid w:val="009A3BD0"/>
    <w:rsid w:val="009D5467"/>
    <w:rsid w:val="009D7254"/>
    <w:rsid w:val="00A12A6A"/>
    <w:rsid w:val="00A15977"/>
    <w:rsid w:val="00A31B3F"/>
    <w:rsid w:val="00A46049"/>
    <w:rsid w:val="00A52084"/>
    <w:rsid w:val="00A76342"/>
    <w:rsid w:val="00A819F5"/>
    <w:rsid w:val="00A84455"/>
    <w:rsid w:val="00A8768D"/>
    <w:rsid w:val="00A9692B"/>
    <w:rsid w:val="00AA698F"/>
    <w:rsid w:val="00AB0E0D"/>
    <w:rsid w:val="00AB48ED"/>
    <w:rsid w:val="00AB5C96"/>
    <w:rsid w:val="00AB65DE"/>
    <w:rsid w:val="00AC05A3"/>
    <w:rsid w:val="00AC30D1"/>
    <w:rsid w:val="00AE6AD8"/>
    <w:rsid w:val="00B1244B"/>
    <w:rsid w:val="00B135E0"/>
    <w:rsid w:val="00B15254"/>
    <w:rsid w:val="00B169D4"/>
    <w:rsid w:val="00B54C0A"/>
    <w:rsid w:val="00B55005"/>
    <w:rsid w:val="00B63EA7"/>
    <w:rsid w:val="00B701C7"/>
    <w:rsid w:val="00B82C31"/>
    <w:rsid w:val="00BA51B9"/>
    <w:rsid w:val="00BB0124"/>
    <w:rsid w:val="00BB1A27"/>
    <w:rsid w:val="00BB244C"/>
    <w:rsid w:val="00BC1B48"/>
    <w:rsid w:val="00C008A7"/>
    <w:rsid w:val="00C04074"/>
    <w:rsid w:val="00C05A2A"/>
    <w:rsid w:val="00C07487"/>
    <w:rsid w:val="00C15317"/>
    <w:rsid w:val="00C16B6A"/>
    <w:rsid w:val="00C203D4"/>
    <w:rsid w:val="00C213E7"/>
    <w:rsid w:val="00C21BC8"/>
    <w:rsid w:val="00C36133"/>
    <w:rsid w:val="00C456DE"/>
    <w:rsid w:val="00C552B7"/>
    <w:rsid w:val="00C65245"/>
    <w:rsid w:val="00CA1D61"/>
    <w:rsid w:val="00CB246A"/>
    <w:rsid w:val="00CC5DE0"/>
    <w:rsid w:val="00CD7317"/>
    <w:rsid w:val="00CE0ABE"/>
    <w:rsid w:val="00CF66C7"/>
    <w:rsid w:val="00D02907"/>
    <w:rsid w:val="00D02CDC"/>
    <w:rsid w:val="00D24990"/>
    <w:rsid w:val="00D25567"/>
    <w:rsid w:val="00D2618E"/>
    <w:rsid w:val="00D30DD8"/>
    <w:rsid w:val="00D33643"/>
    <w:rsid w:val="00D33725"/>
    <w:rsid w:val="00D419A7"/>
    <w:rsid w:val="00D54509"/>
    <w:rsid w:val="00D5725D"/>
    <w:rsid w:val="00D71477"/>
    <w:rsid w:val="00D770E5"/>
    <w:rsid w:val="00D80B95"/>
    <w:rsid w:val="00D8546F"/>
    <w:rsid w:val="00DC093D"/>
    <w:rsid w:val="00DC3DF0"/>
    <w:rsid w:val="00DD1798"/>
    <w:rsid w:val="00DD3F7D"/>
    <w:rsid w:val="00DD52E3"/>
    <w:rsid w:val="00DD739E"/>
    <w:rsid w:val="00DE1905"/>
    <w:rsid w:val="00E172F5"/>
    <w:rsid w:val="00E1744A"/>
    <w:rsid w:val="00E24EBC"/>
    <w:rsid w:val="00E358E8"/>
    <w:rsid w:val="00E4235E"/>
    <w:rsid w:val="00E64DEF"/>
    <w:rsid w:val="00E839F5"/>
    <w:rsid w:val="00E93804"/>
    <w:rsid w:val="00EA2701"/>
    <w:rsid w:val="00EA2E26"/>
    <w:rsid w:val="00EB307A"/>
    <w:rsid w:val="00EB3B9A"/>
    <w:rsid w:val="00EC608F"/>
    <w:rsid w:val="00ED52BC"/>
    <w:rsid w:val="00EE3943"/>
    <w:rsid w:val="00EF241B"/>
    <w:rsid w:val="00EF7E85"/>
    <w:rsid w:val="00F13DA3"/>
    <w:rsid w:val="00F154C4"/>
    <w:rsid w:val="00F160AA"/>
    <w:rsid w:val="00F2111C"/>
    <w:rsid w:val="00F2158E"/>
    <w:rsid w:val="00F21944"/>
    <w:rsid w:val="00F36D8D"/>
    <w:rsid w:val="00F40765"/>
    <w:rsid w:val="00F40CB3"/>
    <w:rsid w:val="00F5724F"/>
    <w:rsid w:val="00F5783E"/>
    <w:rsid w:val="00F65EBC"/>
    <w:rsid w:val="00FA166B"/>
    <w:rsid w:val="00FA4BDA"/>
    <w:rsid w:val="00FC4591"/>
    <w:rsid w:val="00FE1AEB"/>
    <w:rsid w:val="00FE2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F79A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26E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34918"/>
    <w:pPr>
      <w:ind w:left="720"/>
      <w:contextualSpacing/>
    </w:pPr>
  </w:style>
  <w:style w:type="character" w:customStyle="1" w:styleId="Mention">
    <w:name w:val="Mention"/>
    <w:basedOn w:val="DefaultParagraphFont"/>
    <w:uiPriority w:val="99"/>
    <w:semiHidden/>
    <w:unhideWhenUsed/>
    <w:rsid w:val="00534AAD"/>
    <w:rPr>
      <w:color w:val="2B579A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8208F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1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stmancompanies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urtlebackzoo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witter.com/carylcom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donna@caryl.com" TargetMode="External"/><Relationship Id="rId10" Type="http://schemas.openxmlformats.org/officeDocument/2006/relationships/hyperlink" Target="http://www.caryl.com/eastman-compani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hoppesatlivingstoncircle.co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Staff%20Folders\Donna\Donna\Donna's%20Misc\Templates\Caryl%20Communications%20Draf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Caryl Communications Draft</Template>
  <TotalTime>3273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defaltuser</dc:creator>
  <cp:lastModifiedBy>defaultuser</cp:lastModifiedBy>
  <cp:revision>184</cp:revision>
  <dcterms:created xsi:type="dcterms:W3CDTF">2016-11-09T23:20:00Z</dcterms:created>
  <dcterms:modified xsi:type="dcterms:W3CDTF">2017-11-01T17:25:00Z</dcterms:modified>
</cp:coreProperties>
</file>