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47" w:rsidRPr="00D73822" w:rsidRDefault="00D73822" w:rsidP="00D73822">
      <w:pPr>
        <w:rPr>
          <w:rFonts w:cs="Arial"/>
        </w:rPr>
      </w:pPr>
      <w:r>
        <w:rPr>
          <w:b/>
          <w:noProof/>
        </w:rPr>
        <w:drawing>
          <wp:inline distT="0" distB="0" distL="0" distR="0">
            <wp:extent cx="1381125" cy="790004"/>
            <wp:effectExtent l="19050" t="0" r="9525" b="0"/>
            <wp:docPr id="1" name="Picture 0" descr="Logo Twi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witte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9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br/>
      </w:r>
      <w:r w:rsidRPr="00BB634A">
        <w:rPr>
          <w:rFonts w:cs="Arial"/>
          <w:b/>
        </w:rPr>
        <w:br/>
      </w:r>
      <w:r w:rsidRPr="00BB634A">
        <w:rPr>
          <w:rFonts w:cs="Arial"/>
          <w:sz w:val="28"/>
        </w:rPr>
        <w:t>For Immediate Release</w:t>
      </w:r>
      <w:r>
        <w:rPr>
          <w:b/>
        </w:rPr>
        <w:br/>
      </w:r>
      <w:r>
        <w:rPr>
          <w:b/>
        </w:rPr>
        <w:br/>
      </w:r>
      <w:r w:rsidR="00D47627" w:rsidRPr="00D47627">
        <w:rPr>
          <w:b/>
        </w:rPr>
        <w:t>Vision Real Estate Partners Announces Two Strategic Leadership Hires</w:t>
      </w:r>
    </w:p>
    <w:p w:rsidR="00306647" w:rsidRPr="00D47627" w:rsidRDefault="00D47627" w:rsidP="00306647">
      <w:pPr>
        <w:pStyle w:val="Header"/>
        <w:widowControl w:val="0"/>
        <w:tabs>
          <w:tab w:val="clear" w:pos="4320"/>
          <w:tab w:val="clear" w:pos="8640"/>
        </w:tabs>
        <w:rPr>
          <w:b/>
          <w:i/>
          <w:iCs/>
        </w:rPr>
      </w:pPr>
      <w:r w:rsidRPr="00D47627">
        <w:rPr>
          <w:b/>
          <w:i/>
          <w:iCs/>
        </w:rPr>
        <w:t xml:space="preserve">Eberle to </w:t>
      </w:r>
      <w:r w:rsidR="007C063A">
        <w:rPr>
          <w:b/>
          <w:i/>
          <w:iCs/>
        </w:rPr>
        <w:t>Head</w:t>
      </w:r>
      <w:r w:rsidR="00E745DA" w:rsidRPr="00D47627">
        <w:rPr>
          <w:b/>
          <w:i/>
          <w:iCs/>
        </w:rPr>
        <w:t xml:space="preserve"> </w:t>
      </w:r>
      <w:r w:rsidRPr="00D47627">
        <w:rPr>
          <w:b/>
          <w:i/>
          <w:iCs/>
        </w:rPr>
        <w:t>Leasing</w:t>
      </w:r>
      <w:r w:rsidR="00E745DA">
        <w:rPr>
          <w:b/>
          <w:i/>
          <w:iCs/>
        </w:rPr>
        <w:t xml:space="preserve">, </w:t>
      </w:r>
      <w:r w:rsidR="006E1FE6">
        <w:rPr>
          <w:b/>
          <w:i/>
          <w:iCs/>
        </w:rPr>
        <w:t xml:space="preserve">Gatje to </w:t>
      </w:r>
      <w:r w:rsidR="00E745DA">
        <w:rPr>
          <w:b/>
          <w:i/>
          <w:iCs/>
        </w:rPr>
        <w:t xml:space="preserve">Direct </w:t>
      </w:r>
      <w:r w:rsidRPr="00D47627">
        <w:rPr>
          <w:b/>
          <w:i/>
          <w:iCs/>
        </w:rPr>
        <w:t>Property Management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D80E07" w:rsidRDefault="00D80E07" w:rsidP="00306647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  <w:r>
        <w:t>MOUNTAIN LAKES, N.J.</w:t>
      </w:r>
      <w:r w:rsidR="00306647">
        <w:t>,</w:t>
      </w:r>
      <w:r w:rsidR="00D433CD">
        <w:t xml:space="preserve"> Jan. 2</w:t>
      </w:r>
      <w:r w:rsidR="006E7540">
        <w:t>5</w:t>
      </w:r>
      <w:r>
        <w:t xml:space="preserve">, 2018 – Two strategic hires mark the continued </w:t>
      </w:r>
      <w:r w:rsidR="006F314F">
        <w:t xml:space="preserve">expansion </w:t>
      </w:r>
      <w:r>
        <w:t xml:space="preserve">of </w:t>
      </w:r>
      <w:hyperlink r:id="rId8" w:history="1">
        <w:r w:rsidRPr="00D47627">
          <w:rPr>
            <w:rStyle w:val="Hyperlink"/>
          </w:rPr>
          <w:t>Vision Real Estate Partners’</w:t>
        </w:r>
      </w:hyperlink>
      <w:r>
        <w:t xml:space="preserve"> seasoned leadership team. Christine Eberle and Charles </w:t>
      </w:r>
      <w:r w:rsidRPr="00D80E07">
        <w:t>Gatje</w:t>
      </w:r>
      <w:r>
        <w:t xml:space="preserve"> have joined the Mountain Lakes-based</w:t>
      </w:r>
      <w:r w:rsidR="00D1526A">
        <w:t>,</w:t>
      </w:r>
      <w:r>
        <w:t xml:space="preserve"> </w:t>
      </w:r>
      <w:r w:rsidRPr="00D80E07">
        <w:rPr>
          <w:rStyle w:val="BodyTextIn"/>
        </w:rPr>
        <w:t>full-service real estate owner/operator</w:t>
      </w:r>
      <w:r>
        <w:rPr>
          <w:rStyle w:val="BodyTextIn"/>
        </w:rPr>
        <w:t xml:space="preserve"> as </w:t>
      </w:r>
      <w:r w:rsidR="00E745DA">
        <w:rPr>
          <w:rStyle w:val="BodyTextIn"/>
        </w:rPr>
        <w:t xml:space="preserve">directors </w:t>
      </w:r>
      <w:r>
        <w:rPr>
          <w:rStyle w:val="BodyTextIn"/>
        </w:rPr>
        <w:t xml:space="preserve">of </w:t>
      </w:r>
      <w:r w:rsidR="00E745DA">
        <w:rPr>
          <w:rStyle w:val="BodyTextIn"/>
        </w:rPr>
        <w:t xml:space="preserve">leasing </w:t>
      </w:r>
      <w:r>
        <w:rPr>
          <w:rStyle w:val="BodyTextIn"/>
        </w:rPr>
        <w:t xml:space="preserve">and </w:t>
      </w:r>
      <w:r w:rsidR="00E745DA">
        <w:rPr>
          <w:rStyle w:val="BodyTextIn"/>
        </w:rPr>
        <w:t>property management</w:t>
      </w:r>
      <w:r>
        <w:rPr>
          <w:rStyle w:val="BodyTextIn"/>
        </w:rPr>
        <w:t>, respectively.</w:t>
      </w:r>
    </w:p>
    <w:p w:rsidR="00D80E07" w:rsidRDefault="00D80E07" w:rsidP="00306647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</w:p>
    <w:p w:rsidR="00FF0263" w:rsidRDefault="006E1FE6" w:rsidP="00D1526A">
      <w:pPr>
        <w:pStyle w:val="Header"/>
        <w:widowControl w:val="0"/>
        <w:rPr>
          <w:rStyle w:val="BodyTextIn"/>
        </w:rPr>
      </w:pPr>
      <w:r w:rsidRPr="00FF0263">
        <w:rPr>
          <w:rStyle w:val="BodyTextIn"/>
        </w:rPr>
        <w:t>Vision Real Estate Partners</w:t>
      </w:r>
      <w:r w:rsidDel="006E1FE6">
        <w:rPr>
          <w:rStyle w:val="BodyTextIn"/>
        </w:rPr>
        <w:t xml:space="preserve"> </w:t>
      </w:r>
      <w:r w:rsidR="00426F4E">
        <w:rPr>
          <w:rStyle w:val="BodyTextIn"/>
        </w:rPr>
        <w:t>s</w:t>
      </w:r>
      <w:r w:rsidR="00D1526A" w:rsidRPr="00D1526A">
        <w:rPr>
          <w:rStyle w:val="BodyTextIn"/>
        </w:rPr>
        <w:t>pecializ</w:t>
      </w:r>
      <w:r>
        <w:rPr>
          <w:rStyle w:val="BodyTextIn"/>
        </w:rPr>
        <w:t>es</w:t>
      </w:r>
      <w:r w:rsidR="00D1526A" w:rsidRPr="00D1526A">
        <w:rPr>
          <w:rStyle w:val="BodyTextIn"/>
        </w:rPr>
        <w:t xml:space="preserve"> in development, property management, asset management and construction</w:t>
      </w:r>
      <w:r>
        <w:t xml:space="preserve">. The company </w:t>
      </w:r>
      <w:r w:rsidR="001215CA">
        <w:t>currently</w:t>
      </w:r>
      <w:r w:rsidR="00F432B9">
        <w:t xml:space="preserve"> </w:t>
      </w:r>
      <w:r w:rsidR="00D83856">
        <w:t>owns</w:t>
      </w:r>
      <w:r w:rsidR="00D25D60">
        <w:t xml:space="preserve"> and</w:t>
      </w:r>
      <w:r w:rsidR="00D73822">
        <w:t xml:space="preserve"> </w:t>
      </w:r>
      <w:r w:rsidR="00D83856">
        <w:t>manages</w:t>
      </w:r>
      <w:r w:rsidR="00F432B9">
        <w:t xml:space="preserve"> </w:t>
      </w:r>
      <w:bookmarkStart w:id="0" w:name="_GoBack"/>
      <w:bookmarkEnd w:id="0"/>
      <w:r w:rsidR="00F432B9">
        <w:rPr>
          <w:rStyle w:val="BodyTextIn"/>
        </w:rPr>
        <w:t xml:space="preserve">more than 5 million square feet of </w:t>
      </w:r>
      <w:r w:rsidR="00FF0263" w:rsidRPr="00FF0263">
        <w:rPr>
          <w:rStyle w:val="BodyTextIn"/>
        </w:rPr>
        <w:t xml:space="preserve">space in northern </w:t>
      </w:r>
      <w:r w:rsidR="00F432B9">
        <w:rPr>
          <w:rStyle w:val="BodyTextIn"/>
        </w:rPr>
        <w:t xml:space="preserve">and central </w:t>
      </w:r>
      <w:r w:rsidR="00FF0263" w:rsidRPr="00FF0263">
        <w:rPr>
          <w:rStyle w:val="BodyTextIn"/>
        </w:rPr>
        <w:t>New Jersey</w:t>
      </w:r>
      <w:r w:rsidR="00F432B9">
        <w:rPr>
          <w:rStyle w:val="BodyTextIn"/>
        </w:rPr>
        <w:t xml:space="preserve">. The firm has </w:t>
      </w:r>
      <w:r w:rsidR="001215CA">
        <w:rPr>
          <w:rStyle w:val="BodyTextIn"/>
        </w:rPr>
        <w:t>an</w:t>
      </w:r>
      <w:r w:rsidR="00E745DA">
        <w:rPr>
          <w:rStyle w:val="BodyTextIn"/>
        </w:rPr>
        <w:t xml:space="preserve"> additional 700,000 square feet in the immediate </w:t>
      </w:r>
      <w:r w:rsidR="001215CA">
        <w:rPr>
          <w:rStyle w:val="BodyTextIn"/>
        </w:rPr>
        <w:t>pipeline</w:t>
      </w:r>
      <w:r w:rsidR="00F432B9">
        <w:rPr>
          <w:rStyle w:val="BodyTextIn"/>
        </w:rPr>
        <w:t xml:space="preserve">, along with </w:t>
      </w:r>
      <w:r w:rsidR="00F432B9" w:rsidRPr="00F432B9">
        <w:rPr>
          <w:rStyle w:val="BodyTextIn"/>
        </w:rPr>
        <w:t>over 150 acres of land parcels available for mixed-use and build-to-suit opportunities</w:t>
      </w:r>
      <w:r w:rsidR="001215CA">
        <w:rPr>
          <w:rStyle w:val="BodyTextIn"/>
        </w:rPr>
        <w:t xml:space="preserve">. The </w:t>
      </w:r>
      <w:r w:rsidR="001215CA" w:rsidRPr="00FF0263">
        <w:rPr>
          <w:rStyle w:val="BodyTextIn"/>
        </w:rPr>
        <w:t xml:space="preserve">Vision Management platform oversees management, financial reporting and overall operational supervision </w:t>
      </w:r>
      <w:r w:rsidR="001215CA">
        <w:rPr>
          <w:rStyle w:val="BodyTextIn"/>
        </w:rPr>
        <w:t xml:space="preserve">for </w:t>
      </w:r>
      <w:r w:rsidR="00E745DA">
        <w:rPr>
          <w:rStyle w:val="BodyTextIn"/>
        </w:rPr>
        <w:t>the entire portfolio</w:t>
      </w:r>
      <w:r w:rsidR="00F432B9">
        <w:rPr>
          <w:rStyle w:val="BodyTextIn"/>
        </w:rPr>
        <w:t xml:space="preserve">, </w:t>
      </w:r>
      <w:r w:rsidR="00511240">
        <w:rPr>
          <w:rStyle w:val="BodyTextIn"/>
        </w:rPr>
        <w:t xml:space="preserve">including </w:t>
      </w:r>
      <w:r w:rsidR="00F432B9">
        <w:rPr>
          <w:rStyle w:val="BodyTextIn"/>
        </w:rPr>
        <w:t>company-owned assets</w:t>
      </w:r>
      <w:r w:rsidR="00AB678F">
        <w:rPr>
          <w:rStyle w:val="BodyTextIn"/>
        </w:rPr>
        <w:t xml:space="preserve"> </w:t>
      </w:r>
      <w:r w:rsidR="00F432B9">
        <w:rPr>
          <w:rStyle w:val="BodyTextIn"/>
        </w:rPr>
        <w:t xml:space="preserve">and </w:t>
      </w:r>
      <w:r w:rsidR="00D83856">
        <w:rPr>
          <w:rStyle w:val="BodyTextIn"/>
        </w:rPr>
        <w:t xml:space="preserve">those the firm operates </w:t>
      </w:r>
      <w:r w:rsidR="00AB678F">
        <w:rPr>
          <w:rStyle w:val="BodyTextIn"/>
        </w:rPr>
        <w:t>on behalf of multiple strategic partnerships</w:t>
      </w:r>
      <w:r w:rsidR="001215CA">
        <w:rPr>
          <w:rStyle w:val="BodyTextIn"/>
        </w:rPr>
        <w:t xml:space="preserve">. </w:t>
      </w:r>
    </w:p>
    <w:p w:rsidR="00340D7E" w:rsidRDefault="00340D7E" w:rsidP="00D1526A">
      <w:pPr>
        <w:pStyle w:val="Header"/>
        <w:widowControl w:val="0"/>
        <w:rPr>
          <w:rStyle w:val="BodyTextIn"/>
        </w:rPr>
      </w:pPr>
    </w:p>
    <w:p w:rsidR="001B3C36" w:rsidRDefault="00340D7E" w:rsidP="004710F4">
      <w:pPr>
        <w:pStyle w:val="Header"/>
        <w:widowControl w:val="0"/>
        <w:rPr>
          <w:rStyle w:val="BodyTextIn"/>
        </w:rPr>
      </w:pPr>
      <w:r>
        <w:rPr>
          <w:rStyle w:val="BodyTextIn"/>
        </w:rPr>
        <w:t xml:space="preserve">“As a firm, we are in a period of </w:t>
      </w:r>
      <w:r w:rsidR="00E83FB8">
        <w:rPr>
          <w:rStyle w:val="BodyTextIn"/>
        </w:rPr>
        <w:t>sustained, structured</w:t>
      </w:r>
      <w:r>
        <w:rPr>
          <w:rStyle w:val="BodyTextIn"/>
        </w:rPr>
        <w:t xml:space="preserve"> growth, </w:t>
      </w:r>
      <w:r w:rsidR="00E83FB8">
        <w:rPr>
          <w:rStyle w:val="BodyTextIn"/>
        </w:rPr>
        <w:t xml:space="preserve">and as we take the company to the next level we recognize </w:t>
      </w:r>
      <w:r w:rsidR="004710F4">
        <w:rPr>
          <w:rStyle w:val="BodyTextIn"/>
        </w:rPr>
        <w:t>the vital role our management team will play in enhancing our brand</w:t>
      </w:r>
      <w:r w:rsidR="001B3C36">
        <w:rPr>
          <w:rStyle w:val="BodyTextIn"/>
        </w:rPr>
        <w:t xml:space="preserve"> and our </w:t>
      </w:r>
      <w:r w:rsidR="001B3C36" w:rsidRPr="001B3C36">
        <w:rPr>
          <w:rStyle w:val="BodyTextIn"/>
        </w:rPr>
        <w:t>vertically integrated capabilities</w:t>
      </w:r>
      <w:r w:rsidR="004710F4">
        <w:rPr>
          <w:rStyle w:val="BodyTextIn"/>
        </w:rPr>
        <w:t xml:space="preserve">,” noted Vision Real Estate Partners’ </w:t>
      </w:r>
      <w:r>
        <w:rPr>
          <w:rStyle w:val="BodyTextIn"/>
        </w:rPr>
        <w:t>Sam Morreale</w:t>
      </w:r>
      <w:r w:rsidR="004710F4">
        <w:rPr>
          <w:rStyle w:val="BodyTextIn"/>
        </w:rPr>
        <w:t xml:space="preserve">, founder and managing partner. “Christine and Charles are established, successful industry leaders. Christine’s </w:t>
      </w:r>
      <w:r w:rsidR="004710F4" w:rsidRPr="004710F4">
        <w:rPr>
          <w:rStyle w:val="BodyTextIn"/>
        </w:rPr>
        <w:t xml:space="preserve">comprehensive knowledge </w:t>
      </w:r>
      <w:r w:rsidR="004710F4">
        <w:rPr>
          <w:rStyle w:val="BodyTextIn"/>
        </w:rPr>
        <w:t xml:space="preserve">and expertise in structuring </w:t>
      </w:r>
      <w:r w:rsidR="001B3C36">
        <w:rPr>
          <w:rStyle w:val="BodyTextIn"/>
        </w:rPr>
        <w:t>lease transactions</w:t>
      </w:r>
      <w:r w:rsidR="004710F4">
        <w:rPr>
          <w:rStyle w:val="BodyTextIn"/>
        </w:rPr>
        <w:t xml:space="preserve"> that meet the needs of</w:t>
      </w:r>
      <w:r w:rsidR="004710F4" w:rsidRPr="004710F4">
        <w:rPr>
          <w:rStyle w:val="BodyTextIn"/>
        </w:rPr>
        <w:t xml:space="preserve"> both occupiers and owners</w:t>
      </w:r>
      <w:r w:rsidR="004710F4">
        <w:rPr>
          <w:rStyle w:val="BodyTextIn"/>
        </w:rPr>
        <w:t xml:space="preserve">, and Charles’ </w:t>
      </w:r>
      <w:r w:rsidR="001B3C36">
        <w:rPr>
          <w:rStyle w:val="BodyTextIn"/>
        </w:rPr>
        <w:t xml:space="preserve">deep experience in all facets of managing a range of commercial properties will be valuable assets as we continue to provide the </w:t>
      </w:r>
      <w:r w:rsidR="001B3C36" w:rsidRPr="001B3C36">
        <w:rPr>
          <w:rStyle w:val="BodyTextIn"/>
        </w:rPr>
        <w:t>highest level of in-house expertise and services</w:t>
      </w:r>
      <w:r w:rsidR="001B3C36">
        <w:rPr>
          <w:rStyle w:val="BodyTextIn"/>
        </w:rPr>
        <w:t>.”</w:t>
      </w:r>
    </w:p>
    <w:p w:rsidR="001B3C36" w:rsidRDefault="001B3C36" w:rsidP="004710F4">
      <w:pPr>
        <w:pStyle w:val="Header"/>
        <w:widowControl w:val="0"/>
        <w:rPr>
          <w:rStyle w:val="BodyTextIn"/>
        </w:rPr>
      </w:pPr>
    </w:p>
    <w:p w:rsidR="00FF0263" w:rsidRDefault="00FF0263" w:rsidP="00FF0263">
      <w:pPr>
        <w:pStyle w:val="Header"/>
        <w:widowControl w:val="0"/>
        <w:rPr>
          <w:rStyle w:val="BodyTextIn"/>
        </w:rPr>
      </w:pPr>
      <w:r>
        <w:rPr>
          <w:rStyle w:val="BodyTextIn"/>
        </w:rPr>
        <w:t xml:space="preserve">Eberle brings more than </w:t>
      </w:r>
      <w:r w:rsidR="00D1526A" w:rsidRPr="00D1526A">
        <w:rPr>
          <w:rStyle w:val="BodyTextIn"/>
        </w:rPr>
        <w:t xml:space="preserve">15 years of </w:t>
      </w:r>
      <w:r>
        <w:rPr>
          <w:rStyle w:val="BodyTextIn"/>
        </w:rPr>
        <w:t>industry experience to her new position, in which she oversees leasing for the entire Vision Real Estate Partners portfolio. She previously</w:t>
      </w:r>
      <w:r w:rsidRPr="00FF0263">
        <w:rPr>
          <w:rStyle w:val="BodyTextIn"/>
        </w:rPr>
        <w:t xml:space="preserve"> </w:t>
      </w:r>
      <w:r>
        <w:rPr>
          <w:rStyle w:val="BodyTextIn"/>
        </w:rPr>
        <w:t>served as a landlord representative with</w:t>
      </w:r>
      <w:r w:rsidRPr="00FF0263">
        <w:rPr>
          <w:rStyle w:val="BodyTextIn"/>
        </w:rPr>
        <w:t xml:space="preserve"> Cushman </w:t>
      </w:r>
      <w:r w:rsidR="00173D31">
        <w:rPr>
          <w:rStyle w:val="BodyTextIn"/>
        </w:rPr>
        <w:t>&amp;</w:t>
      </w:r>
      <w:r w:rsidRPr="00FF0263">
        <w:rPr>
          <w:rStyle w:val="BodyTextIn"/>
        </w:rPr>
        <w:t xml:space="preserve"> Wakefield</w:t>
      </w:r>
      <w:r w:rsidR="003E5DC3">
        <w:rPr>
          <w:rStyle w:val="BodyTextIn"/>
        </w:rPr>
        <w:t xml:space="preserve"> in New Jersey</w:t>
      </w:r>
      <w:r>
        <w:rPr>
          <w:rStyle w:val="BodyTextIn"/>
        </w:rPr>
        <w:t>, including several leasing agency assignments for Vision Real Estate Partners.</w:t>
      </w:r>
      <w:r w:rsidRPr="00FF0263">
        <w:rPr>
          <w:rStyle w:val="BodyTextIn"/>
        </w:rPr>
        <w:t xml:space="preserve"> </w:t>
      </w:r>
      <w:r>
        <w:rPr>
          <w:rStyle w:val="BodyTextIn"/>
        </w:rPr>
        <w:t xml:space="preserve">Her </w:t>
      </w:r>
      <w:r w:rsidRPr="00FF0263">
        <w:rPr>
          <w:rStyle w:val="BodyTextIn"/>
        </w:rPr>
        <w:t xml:space="preserve">ownership and services </w:t>
      </w:r>
      <w:r>
        <w:rPr>
          <w:rStyle w:val="BodyTextIn"/>
        </w:rPr>
        <w:t xml:space="preserve">experience also include past positions with </w:t>
      </w:r>
      <w:r w:rsidRPr="00FF0263">
        <w:rPr>
          <w:rStyle w:val="BodyTextIn"/>
        </w:rPr>
        <w:t>Colliers International</w:t>
      </w:r>
      <w:r>
        <w:rPr>
          <w:rStyle w:val="BodyTextIn"/>
        </w:rPr>
        <w:t xml:space="preserve">, </w:t>
      </w:r>
      <w:r w:rsidRPr="00FF0263">
        <w:rPr>
          <w:rStyle w:val="BodyTextIn"/>
        </w:rPr>
        <w:t>NPV/Direct Invest</w:t>
      </w:r>
      <w:r>
        <w:rPr>
          <w:rStyle w:val="BodyTextIn"/>
        </w:rPr>
        <w:t xml:space="preserve"> and </w:t>
      </w:r>
      <w:r w:rsidRPr="00FF0263">
        <w:rPr>
          <w:rStyle w:val="BodyTextIn"/>
        </w:rPr>
        <w:t xml:space="preserve">Grubb &amp; Ellis. </w:t>
      </w:r>
      <w:r>
        <w:rPr>
          <w:rStyle w:val="BodyTextIn"/>
        </w:rPr>
        <w:t xml:space="preserve">She attended </w:t>
      </w:r>
      <w:r w:rsidRPr="00FF0263">
        <w:rPr>
          <w:rStyle w:val="BodyTextIn"/>
        </w:rPr>
        <w:t>Rutgers Business School and is a veteran of the United States military.</w:t>
      </w:r>
    </w:p>
    <w:p w:rsidR="00FF0263" w:rsidRDefault="00FF0263" w:rsidP="00FF0263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</w:p>
    <w:p w:rsidR="006F314F" w:rsidRDefault="006F314F" w:rsidP="00FF0263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  <w:r>
        <w:rPr>
          <w:rStyle w:val="BodyTextIn"/>
        </w:rPr>
        <w:t>“This is an exciting time to be a part of Vision Real Estate Partners</w:t>
      </w:r>
      <w:r w:rsidR="00E745DA">
        <w:rPr>
          <w:rStyle w:val="BodyTextIn"/>
        </w:rPr>
        <w:t>,” Eberle noted</w:t>
      </w:r>
      <w:r>
        <w:rPr>
          <w:rStyle w:val="BodyTextIn"/>
        </w:rPr>
        <w:t xml:space="preserve">. </w:t>
      </w:r>
      <w:r w:rsidR="00E745DA">
        <w:rPr>
          <w:rStyle w:val="BodyTextIn"/>
        </w:rPr>
        <w:t>“</w:t>
      </w:r>
      <w:r>
        <w:rPr>
          <w:rStyle w:val="BodyTextIn"/>
        </w:rPr>
        <w:t xml:space="preserve">As the company continues its strategic growth in New Jersey, I look forward to contributing to this </w:t>
      </w:r>
      <w:r w:rsidR="00E745DA">
        <w:rPr>
          <w:rStyle w:val="BodyTextIn"/>
        </w:rPr>
        <w:t xml:space="preserve">group </w:t>
      </w:r>
      <w:r>
        <w:rPr>
          <w:rStyle w:val="BodyTextIn"/>
        </w:rPr>
        <w:t>of professionals whom I know well and respect</w:t>
      </w:r>
      <w:r w:rsidR="00D73822">
        <w:rPr>
          <w:rStyle w:val="BodyTextIn"/>
        </w:rPr>
        <w:t>.</w:t>
      </w:r>
      <w:r>
        <w:rPr>
          <w:rStyle w:val="BodyTextIn"/>
        </w:rPr>
        <w:t>”</w:t>
      </w:r>
    </w:p>
    <w:p w:rsidR="001B3C36" w:rsidRDefault="001B3C36" w:rsidP="00FF0263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</w:p>
    <w:p w:rsidR="00D80E07" w:rsidRDefault="003E5DC3" w:rsidP="003E5DC3">
      <w:pPr>
        <w:pStyle w:val="Header"/>
        <w:widowControl w:val="0"/>
        <w:rPr>
          <w:rStyle w:val="BodyTextIn"/>
        </w:rPr>
      </w:pPr>
      <w:r>
        <w:rPr>
          <w:rStyle w:val="BodyTextIn"/>
        </w:rPr>
        <w:lastRenderedPageBreak/>
        <w:t xml:space="preserve">Gatje leads Vision Real Estate Partners’ </w:t>
      </w:r>
      <w:r w:rsidRPr="003E5DC3">
        <w:rPr>
          <w:rStyle w:val="BodyTextIn"/>
        </w:rPr>
        <w:t xml:space="preserve">property management </w:t>
      </w:r>
      <w:r w:rsidR="00E745DA">
        <w:rPr>
          <w:rStyle w:val="BodyTextIn"/>
        </w:rPr>
        <w:t>team</w:t>
      </w:r>
      <w:r>
        <w:rPr>
          <w:rStyle w:val="BodyTextIn"/>
        </w:rPr>
        <w:t>,</w:t>
      </w:r>
      <w:r w:rsidRPr="003E5DC3">
        <w:rPr>
          <w:rStyle w:val="BodyTextIn"/>
        </w:rPr>
        <w:t xml:space="preserve"> assists in </w:t>
      </w:r>
      <w:r>
        <w:rPr>
          <w:rStyle w:val="BodyTextIn"/>
        </w:rPr>
        <w:t xml:space="preserve">the </w:t>
      </w:r>
      <w:r w:rsidRPr="003E5DC3">
        <w:rPr>
          <w:rStyle w:val="BodyTextIn"/>
        </w:rPr>
        <w:t xml:space="preserve">underwriting and </w:t>
      </w:r>
      <w:proofErr w:type="spellStart"/>
      <w:r w:rsidRPr="003E5DC3">
        <w:rPr>
          <w:rStyle w:val="BodyTextIn"/>
        </w:rPr>
        <w:t>onboarding</w:t>
      </w:r>
      <w:proofErr w:type="spellEnd"/>
      <w:r w:rsidRPr="003E5DC3">
        <w:rPr>
          <w:rStyle w:val="BodyTextIn"/>
        </w:rPr>
        <w:t xml:space="preserve"> of new acquisitions, and </w:t>
      </w:r>
      <w:r>
        <w:rPr>
          <w:rStyle w:val="BodyTextIn"/>
        </w:rPr>
        <w:t xml:space="preserve">provides </w:t>
      </w:r>
      <w:r w:rsidRPr="003E5DC3">
        <w:rPr>
          <w:rStyle w:val="BodyTextIn"/>
        </w:rPr>
        <w:t xml:space="preserve">operational </w:t>
      </w:r>
      <w:r w:rsidR="00AB678F">
        <w:rPr>
          <w:rStyle w:val="BodyTextIn"/>
        </w:rPr>
        <w:t xml:space="preserve">and financial </w:t>
      </w:r>
      <w:r w:rsidRPr="003E5DC3">
        <w:rPr>
          <w:rStyle w:val="BodyTextIn"/>
        </w:rPr>
        <w:t>oversight</w:t>
      </w:r>
      <w:r w:rsidR="00AB678F">
        <w:rPr>
          <w:rStyle w:val="BodyTextIn"/>
        </w:rPr>
        <w:t xml:space="preserve"> for the Vision Management division</w:t>
      </w:r>
      <w:r w:rsidRPr="003E5DC3">
        <w:rPr>
          <w:rStyle w:val="BodyTextIn"/>
        </w:rPr>
        <w:t xml:space="preserve">. </w:t>
      </w:r>
      <w:r w:rsidR="00426F4E">
        <w:rPr>
          <w:rStyle w:val="BodyTextIn"/>
        </w:rPr>
        <w:t>Prior to joining Vision,</w:t>
      </w:r>
      <w:r>
        <w:rPr>
          <w:rStyle w:val="BodyTextIn"/>
        </w:rPr>
        <w:t xml:space="preserve"> Gatje</w:t>
      </w:r>
      <w:r w:rsidRPr="003E5DC3">
        <w:t xml:space="preserve"> </w:t>
      </w:r>
      <w:r w:rsidR="00E745DA">
        <w:t xml:space="preserve">for the past 10 years </w:t>
      </w:r>
      <w:r>
        <w:rPr>
          <w:rStyle w:val="BodyTextIn"/>
        </w:rPr>
        <w:t xml:space="preserve">was part of </w:t>
      </w:r>
      <w:r w:rsidRPr="003E5DC3">
        <w:rPr>
          <w:rStyle w:val="BodyTextIn"/>
        </w:rPr>
        <w:t xml:space="preserve">Cushman &amp; Wakefield’s </w:t>
      </w:r>
      <w:r>
        <w:rPr>
          <w:rStyle w:val="BodyTextIn"/>
        </w:rPr>
        <w:t xml:space="preserve">Washington, D.C., </w:t>
      </w:r>
      <w:r w:rsidRPr="003E5DC3">
        <w:rPr>
          <w:rStyle w:val="BodyTextIn"/>
        </w:rPr>
        <w:t>property management division</w:t>
      </w:r>
      <w:r>
        <w:rPr>
          <w:rStyle w:val="BodyTextIn"/>
        </w:rPr>
        <w:t xml:space="preserve">, where he </w:t>
      </w:r>
      <w:r w:rsidR="00AB678F">
        <w:rPr>
          <w:rStyle w:val="BodyTextIn"/>
        </w:rPr>
        <w:t xml:space="preserve">performed operational, financial, and construction oversight </w:t>
      </w:r>
      <w:r w:rsidR="00426F4E">
        <w:rPr>
          <w:rStyle w:val="BodyTextIn"/>
        </w:rPr>
        <w:t xml:space="preserve">on behalf of various clients </w:t>
      </w:r>
      <w:r w:rsidR="00AB678F">
        <w:rPr>
          <w:rStyle w:val="BodyTextIn"/>
        </w:rPr>
        <w:t xml:space="preserve">for </w:t>
      </w:r>
      <w:r w:rsidR="00426F4E">
        <w:rPr>
          <w:rStyle w:val="BodyTextIn"/>
        </w:rPr>
        <w:t xml:space="preserve">large commercial office </w:t>
      </w:r>
      <w:r w:rsidR="00AB678F">
        <w:rPr>
          <w:rStyle w:val="BodyTextIn"/>
        </w:rPr>
        <w:t>properties throughout D.C., Maryland, and Virginia</w:t>
      </w:r>
      <w:r w:rsidRPr="003E5DC3">
        <w:rPr>
          <w:rStyle w:val="BodyTextIn"/>
        </w:rPr>
        <w:t xml:space="preserve">. </w:t>
      </w:r>
      <w:r>
        <w:rPr>
          <w:rStyle w:val="BodyTextIn"/>
        </w:rPr>
        <w:t>G</w:t>
      </w:r>
      <w:r w:rsidRPr="003E5DC3">
        <w:rPr>
          <w:rStyle w:val="BodyTextIn"/>
        </w:rPr>
        <w:t xml:space="preserve">atje holds a </w:t>
      </w:r>
      <w:r>
        <w:rPr>
          <w:rStyle w:val="BodyTextIn"/>
        </w:rPr>
        <w:t xml:space="preserve">master’s degree in </w:t>
      </w:r>
      <w:r w:rsidRPr="003E5DC3">
        <w:rPr>
          <w:rStyle w:val="BodyTextIn"/>
        </w:rPr>
        <w:t xml:space="preserve">Real Estate Finance from Georgetown University and a </w:t>
      </w:r>
      <w:r>
        <w:rPr>
          <w:rStyle w:val="BodyTextIn"/>
        </w:rPr>
        <w:t>bachelor’s degree</w:t>
      </w:r>
      <w:r w:rsidRPr="003E5DC3">
        <w:rPr>
          <w:rStyle w:val="BodyTextIn"/>
        </w:rPr>
        <w:t xml:space="preserve"> in Business Administration from the American University.  </w:t>
      </w:r>
    </w:p>
    <w:p w:rsidR="003E5DC3" w:rsidRDefault="003E5DC3" w:rsidP="003E5DC3">
      <w:pPr>
        <w:pStyle w:val="Header"/>
        <w:widowControl w:val="0"/>
        <w:rPr>
          <w:rStyle w:val="BodyTextIn"/>
        </w:rPr>
      </w:pPr>
    </w:p>
    <w:p w:rsidR="003E5DC3" w:rsidRDefault="003E5DC3" w:rsidP="003E5DC3">
      <w:pPr>
        <w:pStyle w:val="Header"/>
        <w:widowControl w:val="0"/>
        <w:rPr>
          <w:rStyle w:val="BodyTextIn"/>
        </w:rPr>
      </w:pPr>
      <w:r>
        <w:rPr>
          <w:rStyle w:val="BodyTextIn"/>
        </w:rPr>
        <w:t>“The entrepreneurial</w:t>
      </w:r>
      <w:r w:rsidR="009C244D">
        <w:rPr>
          <w:rStyle w:val="BodyTextIn"/>
        </w:rPr>
        <w:t>, development-centric</w:t>
      </w:r>
      <w:r>
        <w:rPr>
          <w:rStyle w:val="BodyTextIn"/>
        </w:rPr>
        <w:t xml:space="preserve"> </w:t>
      </w:r>
      <w:r w:rsidR="009C244D">
        <w:rPr>
          <w:rStyle w:val="BodyTextIn"/>
        </w:rPr>
        <w:t>focus</w:t>
      </w:r>
      <w:r>
        <w:rPr>
          <w:rStyle w:val="BodyTextIn"/>
        </w:rPr>
        <w:t xml:space="preserve"> </w:t>
      </w:r>
      <w:r w:rsidR="009C244D">
        <w:rPr>
          <w:rStyle w:val="BodyTextIn"/>
        </w:rPr>
        <w:t xml:space="preserve">at </w:t>
      </w:r>
      <w:r>
        <w:rPr>
          <w:rStyle w:val="BodyTextIn"/>
        </w:rPr>
        <w:t>Vision Real Estate Partners</w:t>
      </w:r>
      <w:r w:rsidR="00AE3BAE">
        <w:rPr>
          <w:rStyle w:val="BodyTextIn"/>
        </w:rPr>
        <w:t>’</w:t>
      </w:r>
      <w:r w:rsidR="009C244D">
        <w:rPr>
          <w:rStyle w:val="BodyTextIn"/>
        </w:rPr>
        <w:t xml:space="preserve"> organization was a tremendous draw for me,” Gatje noted. “After many years on the institutional side of the business, this is a natural next step, and I look forward to being part of this prominent company as it continues to grow and flourish.”</w:t>
      </w:r>
    </w:p>
    <w:p w:rsidR="003E5DC3" w:rsidRDefault="003E5DC3" w:rsidP="003E5DC3">
      <w:pPr>
        <w:pStyle w:val="Header"/>
        <w:widowControl w:val="0"/>
        <w:rPr>
          <w:rStyle w:val="BodyTextIn"/>
        </w:rPr>
      </w:pPr>
    </w:p>
    <w:p w:rsidR="009C244D" w:rsidRDefault="009C244D" w:rsidP="009C244D">
      <w:pPr>
        <w:pStyle w:val="Header"/>
        <w:widowControl w:val="0"/>
        <w:rPr>
          <w:rStyle w:val="BodyTextIn"/>
        </w:rPr>
      </w:pPr>
      <w:r>
        <w:rPr>
          <w:rStyle w:val="BodyTextIn"/>
        </w:rPr>
        <w:t>Vision Real Estate Partners</w:t>
      </w:r>
      <w:r w:rsidRPr="009C244D">
        <w:rPr>
          <w:rStyle w:val="BodyTextIn"/>
        </w:rPr>
        <w:t xml:space="preserve"> is well known for its deep roots and experience in the regional marketplace, and for its track record of identifying properties with great potential and transforming them into superior assets. </w:t>
      </w:r>
      <w:r>
        <w:rPr>
          <w:rStyle w:val="BodyTextIn"/>
        </w:rPr>
        <w:t>The company</w:t>
      </w:r>
      <w:r w:rsidRPr="009C244D">
        <w:rPr>
          <w:rStyle w:val="BodyTextIn"/>
        </w:rPr>
        <w:t xml:space="preserve"> focuses on value-add, opportunistic, and select core and core-plus investment activities. The full-service firm maintains complete in-house capabilities and partners with national and global institutions, as well as private equity. Vision Real Estate Partners leverages its experience, relationships and hands-on approach to provide highly desirable real estate for tenants, sound financial investments for its partners, and quality </w:t>
      </w:r>
      <w:proofErr w:type="spellStart"/>
      <w:r w:rsidRPr="009C244D">
        <w:rPr>
          <w:rStyle w:val="BodyTextIn"/>
        </w:rPr>
        <w:t>ratables</w:t>
      </w:r>
      <w:proofErr w:type="spellEnd"/>
      <w:r w:rsidRPr="009C244D">
        <w:rPr>
          <w:rStyle w:val="BodyTextIn"/>
        </w:rPr>
        <w:t xml:space="preserve"> for its host towns and municipalities.</w:t>
      </w:r>
    </w:p>
    <w:p w:rsidR="009C244D" w:rsidRDefault="009C244D" w:rsidP="009C244D">
      <w:pPr>
        <w:pStyle w:val="Header"/>
        <w:widowControl w:val="0"/>
        <w:rPr>
          <w:rStyle w:val="BodyTextIn"/>
        </w:rPr>
      </w:pPr>
    </w:p>
    <w:p w:rsidR="009C244D" w:rsidRDefault="009C244D" w:rsidP="00D47627">
      <w:pPr>
        <w:pStyle w:val="Header"/>
        <w:widowControl w:val="0"/>
        <w:jc w:val="center"/>
        <w:rPr>
          <w:rStyle w:val="BodyTextIn"/>
        </w:rPr>
      </w:pPr>
      <w:r>
        <w:rPr>
          <w:rStyle w:val="BodyTextIn"/>
        </w:rPr>
        <w:t>###</w:t>
      </w:r>
    </w:p>
    <w:p w:rsidR="009C244D" w:rsidRDefault="009C244D" w:rsidP="009C244D">
      <w:pPr>
        <w:pStyle w:val="Header"/>
        <w:widowControl w:val="0"/>
        <w:rPr>
          <w:rStyle w:val="BodyTextIn"/>
        </w:rPr>
      </w:pPr>
    </w:p>
    <w:p w:rsidR="007B7AD8" w:rsidRPr="007B7AD8" w:rsidRDefault="00C50596" w:rsidP="00D73822">
      <w:pPr>
        <w:pStyle w:val="Header"/>
        <w:widowControl w:val="0"/>
        <w:rPr>
          <w:rFonts w:eastAsia="Arial" w:cs="Arial"/>
          <w:szCs w:val="24"/>
        </w:rPr>
      </w:pPr>
      <w:hyperlink r:id="rId9" w:history="1">
        <w:r w:rsidR="009C244D" w:rsidRPr="009C244D">
          <w:rPr>
            <w:rStyle w:val="Hyperlink"/>
          </w:rPr>
          <w:t>About Vision Real Estate Partners</w:t>
        </w:r>
      </w:hyperlink>
      <w:r w:rsidR="009C244D">
        <w:rPr>
          <w:rStyle w:val="BodyTextIn"/>
        </w:rPr>
        <w:t xml:space="preserve"> </w:t>
      </w:r>
      <w:r w:rsidR="00D73822">
        <w:rPr>
          <w:rStyle w:val="BodyTextIn"/>
        </w:rPr>
        <w:br/>
      </w:r>
    </w:p>
    <w:p w:rsidR="00D73822" w:rsidRDefault="007B7AD8" w:rsidP="00D73822">
      <w:pPr>
        <w:pStyle w:val="Header"/>
        <w:widowControl w:val="0"/>
      </w:pPr>
      <w:r w:rsidRPr="007B7AD8">
        <w:rPr>
          <w:rFonts w:cs="Arial"/>
          <w:szCs w:val="24"/>
          <w:shd w:val="clear" w:color="auto" w:fill="FFFFFF"/>
        </w:rPr>
        <w:t xml:space="preserve">Follow </w:t>
      </w:r>
      <w:r>
        <w:rPr>
          <w:rFonts w:cs="Arial"/>
          <w:szCs w:val="24"/>
          <w:shd w:val="clear" w:color="auto" w:fill="FFFFFF"/>
        </w:rPr>
        <w:t>Vision</w:t>
      </w:r>
      <w:r w:rsidRPr="007B7AD8">
        <w:rPr>
          <w:rFonts w:cs="Arial"/>
          <w:szCs w:val="24"/>
          <w:shd w:val="clear" w:color="auto" w:fill="FFFFFF"/>
        </w:rPr>
        <w:t xml:space="preserve"> on </w:t>
      </w:r>
      <w:hyperlink r:id="rId10" w:history="1">
        <w:r w:rsidRPr="007B7AD8">
          <w:rPr>
            <w:rStyle w:val="Hyperlink"/>
            <w:szCs w:val="24"/>
          </w:rPr>
          <w:t>Twitter</w:t>
        </w:r>
      </w:hyperlink>
      <w:r w:rsidR="00AE3BAE">
        <w:t xml:space="preserve"> and </w:t>
      </w:r>
      <w:hyperlink r:id="rId11" w:history="1">
        <w:r w:rsidR="00AE3BAE" w:rsidRPr="00AE3BAE">
          <w:rPr>
            <w:rStyle w:val="Hyperlink"/>
          </w:rPr>
          <w:t>LinkedIn</w:t>
        </w:r>
      </w:hyperlink>
      <w:r w:rsidRPr="007B7AD8">
        <w:rPr>
          <w:rFonts w:eastAsia="Arial" w:cs="Arial"/>
          <w:szCs w:val="24"/>
        </w:rPr>
        <w:br/>
      </w:r>
      <w:r>
        <w:rPr>
          <w:rFonts w:eastAsia="Arial" w:cs="Arial"/>
          <w:szCs w:val="24"/>
        </w:rPr>
        <w:br/>
      </w:r>
      <w:proofErr w:type="gramStart"/>
      <w:r w:rsidRPr="007B7AD8">
        <w:rPr>
          <w:rFonts w:cs="Arial"/>
          <w:szCs w:val="24"/>
          <w:shd w:val="clear" w:color="auto" w:fill="FFFFFF"/>
        </w:rPr>
        <w:t>To</w:t>
      </w:r>
      <w:proofErr w:type="gramEnd"/>
      <w:r w:rsidRPr="007B7AD8">
        <w:rPr>
          <w:rFonts w:cs="Arial"/>
          <w:szCs w:val="24"/>
          <w:shd w:val="clear" w:color="auto" w:fill="FFFFFF"/>
        </w:rPr>
        <w:t xml:space="preserve"> view photos of </w:t>
      </w:r>
      <w:r>
        <w:rPr>
          <w:rFonts w:cs="Arial"/>
          <w:szCs w:val="24"/>
          <w:shd w:val="clear" w:color="auto" w:fill="FFFFFF"/>
        </w:rPr>
        <w:t>Vision’s</w:t>
      </w:r>
      <w:r w:rsidRPr="007B7AD8">
        <w:rPr>
          <w:rFonts w:cs="Arial"/>
          <w:szCs w:val="24"/>
          <w:shd w:val="clear" w:color="auto" w:fill="FFFFFF"/>
        </w:rPr>
        <w:t xml:space="preserve"> new hires, click </w:t>
      </w:r>
      <w:hyperlink r:id="rId12" w:history="1">
        <w:r w:rsidRPr="007B7AD8">
          <w:rPr>
            <w:rStyle w:val="Hyperlink"/>
            <w:rFonts w:cs="Arial"/>
            <w:b/>
            <w:bCs/>
            <w:color w:val="auto"/>
            <w:szCs w:val="24"/>
            <w:shd w:val="clear" w:color="auto" w:fill="FFFFFF"/>
          </w:rPr>
          <w:t>here</w:t>
        </w:r>
      </w:hyperlink>
      <w:r w:rsidRPr="007B7AD8">
        <w:rPr>
          <w:rFonts w:cs="Arial"/>
          <w:szCs w:val="24"/>
          <w:shd w:val="clear" w:color="auto" w:fill="FFFFFF"/>
        </w:rPr>
        <w:t>.</w:t>
      </w:r>
      <w:r>
        <w:rPr>
          <w:rFonts w:eastAsia="Arial" w:cs="Arial"/>
          <w:szCs w:val="24"/>
        </w:rPr>
        <w:br/>
      </w:r>
      <w:r w:rsidR="00D73822">
        <w:rPr>
          <w:rFonts w:eastAsia="Arial" w:cs="Arial"/>
          <w:szCs w:val="24"/>
        </w:rPr>
        <w:br/>
      </w:r>
      <w:r w:rsidR="00D73822" w:rsidRPr="00080A90">
        <w:rPr>
          <w:rFonts w:cs="Arial"/>
          <w:b/>
          <w:szCs w:val="24"/>
        </w:rPr>
        <w:t>Media Contact</w:t>
      </w:r>
      <w:proofErr w:type="gramStart"/>
      <w:r w:rsidR="00D73822" w:rsidRPr="00080A90">
        <w:rPr>
          <w:rFonts w:cs="Arial"/>
          <w:b/>
          <w:szCs w:val="24"/>
        </w:rPr>
        <w:t>:</w:t>
      </w:r>
      <w:proofErr w:type="gramEnd"/>
      <w:r w:rsidR="00D73822">
        <w:rPr>
          <w:rFonts w:cs="Arial"/>
          <w:szCs w:val="24"/>
        </w:rPr>
        <w:br/>
        <w:t>Evelyn Weiss Francisco / Irene Zampetoulas</w:t>
      </w:r>
      <w:r w:rsidR="00D73822">
        <w:rPr>
          <w:rFonts w:cs="Arial"/>
          <w:szCs w:val="24"/>
        </w:rPr>
        <w:br/>
        <w:t>Caryl Communications</w:t>
      </w:r>
      <w:r w:rsidR="00D73822">
        <w:rPr>
          <w:rFonts w:cs="Arial"/>
          <w:szCs w:val="24"/>
        </w:rPr>
        <w:br/>
        <w:t>Phone: 201-796-7788</w:t>
      </w:r>
      <w:r w:rsidR="00D73822">
        <w:rPr>
          <w:rFonts w:cs="Arial"/>
          <w:szCs w:val="24"/>
        </w:rPr>
        <w:br/>
        <w:t>Email:</w:t>
      </w:r>
      <w:r w:rsidR="00D73822" w:rsidRPr="00BB634A">
        <w:rPr>
          <w:rFonts w:cs="Arial"/>
          <w:color w:val="0000FF"/>
          <w:szCs w:val="24"/>
        </w:rPr>
        <w:t xml:space="preserve"> </w:t>
      </w:r>
      <w:hyperlink r:id="rId13" w:history="1">
        <w:r w:rsidR="00D73822" w:rsidRPr="00BB634A">
          <w:rPr>
            <w:rStyle w:val="Hyperlink"/>
            <w:rFonts w:cs="Arial"/>
            <w:szCs w:val="24"/>
          </w:rPr>
          <w:t>evelyn@caryl.com</w:t>
        </w:r>
      </w:hyperlink>
      <w:r w:rsidR="00D73822">
        <w:rPr>
          <w:rFonts w:cs="Arial"/>
          <w:szCs w:val="24"/>
        </w:rPr>
        <w:t xml:space="preserve"> / </w:t>
      </w:r>
      <w:hyperlink r:id="rId14" w:history="1">
        <w:r w:rsidR="00D73822" w:rsidRPr="00BB634A">
          <w:rPr>
            <w:rStyle w:val="Hyperlink"/>
            <w:rFonts w:cs="Arial"/>
            <w:szCs w:val="24"/>
          </w:rPr>
          <w:t>irene@caryl.com</w:t>
        </w:r>
      </w:hyperlink>
    </w:p>
    <w:p w:rsidR="009C244D" w:rsidRPr="00D80E07" w:rsidRDefault="009C244D" w:rsidP="009C244D">
      <w:pPr>
        <w:pStyle w:val="Header"/>
        <w:widowControl w:val="0"/>
        <w:rPr>
          <w:rStyle w:val="BodyTextIn"/>
        </w:rPr>
      </w:pPr>
    </w:p>
    <w:sectPr w:rsidR="009C244D" w:rsidRPr="00D80E07" w:rsidSect="00230C5F">
      <w:pgSz w:w="12240" w:h="15840" w:code="1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03EBAD0" w15:done="0"/>
  <w15:commentEx w15:paraId="0D9BAB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3EBAD0" w16cid:durableId="1DFDC5E4"/>
  <w16cid:commentId w16cid:paraId="0D9BAB77" w16cid:durableId="1DFDCBD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7AC" w:rsidRDefault="004567AC">
      <w:r>
        <w:separator/>
      </w:r>
    </w:p>
  </w:endnote>
  <w:endnote w:type="continuationSeparator" w:id="0">
    <w:p w:rsidR="004567AC" w:rsidRDefault="00456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7AC" w:rsidRDefault="004567AC">
      <w:r>
        <w:separator/>
      </w:r>
    </w:p>
  </w:footnote>
  <w:footnote w:type="continuationSeparator" w:id="0">
    <w:p w:rsidR="004567AC" w:rsidRDefault="004567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29B6"/>
    <w:multiLevelType w:val="hybridMultilevel"/>
    <w:tmpl w:val="C680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ra Crisafulli">
    <w15:presenceInfo w15:providerId="Windows Live" w15:userId="0f85873a1ab39a49"/>
  </w15:person>
  <w15:person w15:author="Ross">
    <w15:presenceInfo w15:providerId="None" w15:userId="Ros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E2AEA"/>
    <w:rsid w:val="00036307"/>
    <w:rsid w:val="00046FDB"/>
    <w:rsid w:val="00087B29"/>
    <w:rsid w:val="000B30B7"/>
    <w:rsid w:val="001215CA"/>
    <w:rsid w:val="00121DD8"/>
    <w:rsid w:val="00126259"/>
    <w:rsid w:val="0013085A"/>
    <w:rsid w:val="0015122B"/>
    <w:rsid w:val="00173D31"/>
    <w:rsid w:val="00191D4F"/>
    <w:rsid w:val="001B3C36"/>
    <w:rsid w:val="00230C5F"/>
    <w:rsid w:val="002402C6"/>
    <w:rsid w:val="002557F9"/>
    <w:rsid w:val="00306647"/>
    <w:rsid w:val="00340D7E"/>
    <w:rsid w:val="003E2AEA"/>
    <w:rsid w:val="003E5DC3"/>
    <w:rsid w:val="00426F4E"/>
    <w:rsid w:val="004567AC"/>
    <w:rsid w:val="00465DAD"/>
    <w:rsid w:val="004710F4"/>
    <w:rsid w:val="00476B3E"/>
    <w:rsid w:val="004C78BA"/>
    <w:rsid w:val="005034F9"/>
    <w:rsid w:val="00511240"/>
    <w:rsid w:val="0052570B"/>
    <w:rsid w:val="00554C98"/>
    <w:rsid w:val="005B3BBE"/>
    <w:rsid w:val="006117E4"/>
    <w:rsid w:val="00626EA3"/>
    <w:rsid w:val="0065723A"/>
    <w:rsid w:val="006D6435"/>
    <w:rsid w:val="006E1FE6"/>
    <w:rsid w:val="006E7540"/>
    <w:rsid w:val="006F204B"/>
    <w:rsid w:val="006F314F"/>
    <w:rsid w:val="0075129B"/>
    <w:rsid w:val="007B7AD8"/>
    <w:rsid w:val="007C063A"/>
    <w:rsid w:val="007E6CF1"/>
    <w:rsid w:val="008C697F"/>
    <w:rsid w:val="008E3018"/>
    <w:rsid w:val="008F36F9"/>
    <w:rsid w:val="0092464B"/>
    <w:rsid w:val="009C244D"/>
    <w:rsid w:val="00A17676"/>
    <w:rsid w:val="00A51EC6"/>
    <w:rsid w:val="00A943F7"/>
    <w:rsid w:val="00AB1068"/>
    <w:rsid w:val="00AB678F"/>
    <w:rsid w:val="00AE3BAE"/>
    <w:rsid w:val="00B15E42"/>
    <w:rsid w:val="00B24900"/>
    <w:rsid w:val="00B422E2"/>
    <w:rsid w:val="00BD711A"/>
    <w:rsid w:val="00C05BBE"/>
    <w:rsid w:val="00C50596"/>
    <w:rsid w:val="00C53C7C"/>
    <w:rsid w:val="00C6003C"/>
    <w:rsid w:val="00C96FAA"/>
    <w:rsid w:val="00CF76D1"/>
    <w:rsid w:val="00D07D54"/>
    <w:rsid w:val="00D1097C"/>
    <w:rsid w:val="00D1526A"/>
    <w:rsid w:val="00D25D60"/>
    <w:rsid w:val="00D310C5"/>
    <w:rsid w:val="00D433CD"/>
    <w:rsid w:val="00D47627"/>
    <w:rsid w:val="00D73822"/>
    <w:rsid w:val="00D80E07"/>
    <w:rsid w:val="00D83856"/>
    <w:rsid w:val="00D9617C"/>
    <w:rsid w:val="00DC2448"/>
    <w:rsid w:val="00DD1BF6"/>
    <w:rsid w:val="00E37A68"/>
    <w:rsid w:val="00E745DA"/>
    <w:rsid w:val="00E83FB8"/>
    <w:rsid w:val="00EA7289"/>
    <w:rsid w:val="00EF5622"/>
    <w:rsid w:val="00F432B9"/>
    <w:rsid w:val="00FE1246"/>
    <w:rsid w:val="00FE17EE"/>
    <w:rsid w:val="00FF0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5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230C5F"/>
    <w:rPr>
      <w:rFonts w:ascii="Arial" w:hAnsi="Arial"/>
      <w:sz w:val="24"/>
    </w:rPr>
  </w:style>
  <w:style w:type="paragraph" w:styleId="BodyText2">
    <w:name w:val="Body Text 2"/>
    <w:basedOn w:val="Normal"/>
    <w:rsid w:val="00230C5F"/>
    <w:rPr>
      <w:b/>
    </w:rPr>
  </w:style>
  <w:style w:type="character" w:customStyle="1" w:styleId="BodyTextIn">
    <w:name w:val="Body Text In"/>
    <w:rsid w:val="00230C5F"/>
    <w:rPr>
      <w:rFonts w:ascii="Arial" w:hAnsi="Arial"/>
      <w:sz w:val="24"/>
    </w:rPr>
  </w:style>
  <w:style w:type="paragraph" w:styleId="BodyTextIndent3">
    <w:name w:val="Body Text Indent 3"/>
    <w:basedOn w:val="Normal"/>
    <w:rsid w:val="00230C5F"/>
    <w:pPr>
      <w:widowControl w:val="0"/>
      <w:tabs>
        <w:tab w:val="left" w:pos="-720"/>
        <w:tab w:val="left" w:pos="0"/>
        <w:tab w:val="left" w:pos="720"/>
        <w:tab w:val="left" w:pos="2160"/>
        <w:tab w:val="left" w:pos="3960"/>
        <w:tab w:val="left" w:pos="4950"/>
        <w:tab w:val="left" w:pos="5310"/>
        <w:tab w:val="left" w:pos="621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Times New Roman" w:hAnsi="Times New Roman"/>
      <w:snapToGrid w:val="0"/>
    </w:rPr>
  </w:style>
  <w:style w:type="paragraph" w:styleId="Header">
    <w:name w:val="header"/>
    <w:aliases w:val=" Char,Char"/>
    <w:basedOn w:val="Normal"/>
    <w:link w:val="HeaderChar"/>
    <w:uiPriority w:val="99"/>
    <w:rsid w:val="00230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0C5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30C5F"/>
    <w:pPr>
      <w:widowControl w:val="0"/>
    </w:pPr>
  </w:style>
  <w:style w:type="paragraph" w:customStyle="1" w:styleId="HeaderBase">
    <w:name w:val="Header Base"/>
    <w:basedOn w:val="BodyText"/>
    <w:rsid w:val="00230C5F"/>
    <w:pPr>
      <w:keepLines/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D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1BF6"/>
    <w:rPr>
      <w:rFonts w:ascii="Tahoma" w:hAnsi="Tahoma" w:cs="Tahoma"/>
      <w:sz w:val="16"/>
      <w:szCs w:val="16"/>
    </w:rPr>
  </w:style>
  <w:style w:type="character" w:styleId="Hyperlink">
    <w:name w:val="Hyperlink"/>
    <w:rsid w:val="006D6435"/>
    <w:rPr>
      <w:color w:val="0000FF"/>
      <w:u w:val="single"/>
    </w:rPr>
  </w:style>
  <w:style w:type="character" w:customStyle="1" w:styleId="HeaderChar">
    <w:name w:val="Header Char"/>
    <w:aliases w:val=" Char Char,Char Char"/>
    <w:link w:val="Header"/>
    <w:uiPriority w:val="99"/>
    <w:rsid w:val="006D6435"/>
    <w:rPr>
      <w:rFonts w:ascii="Arial" w:hAnsi="Arial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244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D4762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6F314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F314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F31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3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F314F"/>
    <w:rPr>
      <w:rFonts w:ascii="Arial" w:hAnsi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onrep.com" TargetMode="External"/><Relationship Id="rId13" Type="http://schemas.openxmlformats.org/officeDocument/2006/relationships/hyperlink" Target="mailto:evelyn@caryl.com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dropbox.com/sh/qfkghtu14x28n3c/AAB95I263W61r2uHwny0wgFoa?dl=0" TargetMode="Externa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company/5253320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twitter.com/VisionREP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http://www.caryl.com/vision-real-estate-partners-real-estate/" TargetMode="External"/><Relationship Id="rId14" Type="http://schemas.openxmlformats.org/officeDocument/2006/relationships/hyperlink" Target="mailto:irene@cary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y%20Crisafulli\Local%20Settings\Temporary%20Internet%20Files\OLK8\CC%20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Draft</Template>
  <TotalTime>54</TotalTime>
  <Pages>2</Pages>
  <Words>671</Words>
  <Characters>4336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Caryl Communications Inc</vt:lpstr>
    </vt:vector>
  </TitlesOfParts>
  <Company>Microsoft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Caryl Communications Inc</dc:title>
  <dc:creator>Sandy Crisafulli</dc:creator>
  <cp:lastModifiedBy>defaultuser</cp:lastModifiedBy>
  <cp:revision>10</cp:revision>
  <cp:lastPrinted>2018-01-16T14:27:00Z</cp:lastPrinted>
  <dcterms:created xsi:type="dcterms:W3CDTF">2018-01-16T14:26:00Z</dcterms:created>
  <dcterms:modified xsi:type="dcterms:W3CDTF">2018-01-30T15:19:00Z</dcterms:modified>
</cp:coreProperties>
</file>